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81F39E" w14:textId="32E37E38" w:rsidR="00A23648" w:rsidRDefault="00A23648" w:rsidP="00A06BB7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EB2D56">
        <w:rPr>
          <w:rFonts w:ascii="Arial" w:hAnsi="Arial" w:cs="Arial"/>
          <w:b/>
          <w:bCs/>
          <w:sz w:val="22"/>
          <w:szCs w:val="22"/>
        </w:rPr>
        <w:t>Richtlin</w:t>
      </w:r>
      <w:r w:rsidR="00CB1AF9">
        <w:rPr>
          <w:rFonts w:ascii="Arial" w:hAnsi="Arial" w:cs="Arial"/>
          <w:b/>
          <w:bCs/>
          <w:sz w:val="22"/>
          <w:szCs w:val="22"/>
        </w:rPr>
        <w:t>i</w:t>
      </w:r>
      <w:r w:rsidRPr="00EB2D56">
        <w:rPr>
          <w:rFonts w:ascii="Arial" w:hAnsi="Arial" w:cs="Arial"/>
          <w:b/>
          <w:bCs/>
          <w:sz w:val="22"/>
          <w:szCs w:val="22"/>
        </w:rPr>
        <w:t>e</w:t>
      </w:r>
      <w:r w:rsidR="005966E7">
        <w:rPr>
          <w:rFonts w:ascii="Arial" w:hAnsi="Arial" w:cs="Arial"/>
          <w:b/>
          <w:bCs/>
          <w:sz w:val="22"/>
          <w:szCs w:val="22"/>
        </w:rPr>
        <w:t>n</w:t>
      </w:r>
      <w:r w:rsidRPr="00EB2D56">
        <w:rPr>
          <w:rFonts w:ascii="Arial" w:hAnsi="Arial" w:cs="Arial"/>
          <w:b/>
          <w:bCs/>
          <w:sz w:val="22"/>
          <w:szCs w:val="22"/>
        </w:rPr>
        <w:t xml:space="preserve"> zur Gewährung eines </w:t>
      </w:r>
      <w:r w:rsidRPr="00D735D3">
        <w:rPr>
          <w:rFonts w:ascii="Arial" w:hAnsi="Arial" w:cs="Arial"/>
          <w:b/>
          <w:bCs/>
          <w:sz w:val="22"/>
          <w:szCs w:val="22"/>
          <w:u w:val="single"/>
        </w:rPr>
        <w:t>Modernisierungszuschusses</w:t>
      </w:r>
      <w:r w:rsidRPr="00EB2D56">
        <w:rPr>
          <w:rFonts w:ascii="Arial" w:hAnsi="Arial" w:cs="Arial"/>
          <w:b/>
          <w:bCs/>
          <w:sz w:val="22"/>
          <w:szCs w:val="22"/>
        </w:rPr>
        <w:t xml:space="preserve"> zur Reduzierung von gewerblichen Leerständen in der Innenstadt und Altstadt von Büdingen</w:t>
      </w:r>
    </w:p>
    <w:p w14:paraId="2B6BB1B1" w14:textId="77777777" w:rsidR="00A06BB7" w:rsidRPr="00EB2D56" w:rsidRDefault="00A06BB7" w:rsidP="00A06BB7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5D8C9D1B" w14:textId="77777777" w:rsidR="00A06BB7" w:rsidRPr="00EB2D56" w:rsidRDefault="00A06BB7" w:rsidP="00A06BB7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  <w:r w:rsidRPr="00EB2D56">
        <w:rPr>
          <w:rFonts w:ascii="Arial" w:hAnsi="Arial" w:cs="Arial"/>
          <w:b/>
          <w:bCs/>
          <w:sz w:val="22"/>
          <w:szCs w:val="22"/>
        </w:rPr>
        <w:t>Präambel</w:t>
      </w:r>
    </w:p>
    <w:p w14:paraId="32D10584" w14:textId="77777777" w:rsidR="00D735D3" w:rsidRPr="00EB2D56" w:rsidRDefault="00D735D3" w:rsidP="00D735D3">
      <w:pPr>
        <w:spacing w:line="276" w:lineRule="auto"/>
        <w:rPr>
          <w:rFonts w:ascii="Arial" w:hAnsi="Arial" w:cs="Arial"/>
          <w:sz w:val="22"/>
          <w:szCs w:val="22"/>
        </w:rPr>
      </w:pPr>
      <w:r w:rsidRPr="00EB2D56">
        <w:rPr>
          <w:rFonts w:ascii="Arial" w:hAnsi="Arial" w:cs="Arial"/>
          <w:sz w:val="22"/>
          <w:szCs w:val="22"/>
        </w:rPr>
        <w:t xml:space="preserve">Die Stadt Büdingen ist ein </w:t>
      </w:r>
      <w:r>
        <w:rPr>
          <w:rFonts w:ascii="Arial" w:hAnsi="Arial" w:cs="Arial"/>
          <w:sz w:val="22"/>
          <w:szCs w:val="22"/>
        </w:rPr>
        <w:t>Mittelzentrum im Wetterauskreis</w:t>
      </w:r>
      <w:r w:rsidRPr="00EB2D56">
        <w:rPr>
          <w:rFonts w:ascii="Arial" w:hAnsi="Arial" w:cs="Arial"/>
          <w:sz w:val="22"/>
          <w:szCs w:val="22"/>
        </w:rPr>
        <w:t xml:space="preserve"> mit</w:t>
      </w:r>
      <w:r>
        <w:rPr>
          <w:rFonts w:ascii="Arial" w:hAnsi="Arial" w:cs="Arial"/>
          <w:sz w:val="22"/>
          <w:szCs w:val="22"/>
        </w:rPr>
        <w:t xml:space="preserve"> stetigem Bevölkerungszuwachs und</w:t>
      </w:r>
      <w:r w:rsidRPr="00EB2D56">
        <w:rPr>
          <w:rFonts w:ascii="Arial" w:hAnsi="Arial" w:cs="Arial"/>
          <w:sz w:val="22"/>
          <w:szCs w:val="22"/>
        </w:rPr>
        <w:t xml:space="preserve"> jahrhundertealter Gebäudesubstanz in </w:t>
      </w:r>
      <w:r>
        <w:rPr>
          <w:rFonts w:ascii="Arial" w:hAnsi="Arial" w:cs="Arial"/>
          <w:sz w:val="22"/>
          <w:szCs w:val="22"/>
        </w:rPr>
        <w:t>der</w:t>
      </w:r>
      <w:r w:rsidRPr="00EB2D56">
        <w:rPr>
          <w:rFonts w:ascii="Arial" w:hAnsi="Arial" w:cs="Arial"/>
          <w:sz w:val="22"/>
          <w:szCs w:val="22"/>
        </w:rPr>
        <w:t xml:space="preserve"> Altstadt. Aktuell und besonders </w:t>
      </w:r>
      <w:r>
        <w:rPr>
          <w:rFonts w:ascii="Arial" w:hAnsi="Arial" w:cs="Arial"/>
          <w:sz w:val="22"/>
          <w:szCs w:val="22"/>
        </w:rPr>
        <w:t xml:space="preserve">durch </w:t>
      </w:r>
      <w:r w:rsidRPr="0024766A">
        <w:rPr>
          <w:rFonts w:ascii="Arial" w:hAnsi="Arial" w:cs="Arial"/>
          <w:sz w:val="22"/>
          <w:szCs w:val="22"/>
        </w:rPr>
        <w:t>die Auswirkungen der Corona-Pandemie</w:t>
      </w:r>
      <w:r>
        <w:rPr>
          <w:rFonts w:ascii="Arial" w:hAnsi="Arial" w:cs="Arial"/>
          <w:sz w:val="22"/>
          <w:szCs w:val="22"/>
        </w:rPr>
        <w:t xml:space="preserve"> und </w:t>
      </w:r>
      <w:r w:rsidRPr="00EB2D56">
        <w:rPr>
          <w:rFonts w:ascii="Arial" w:hAnsi="Arial" w:cs="Arial"/>
          <w:sz w:val="22"/>
          <w:szCs w:val="22"/>
        </w:rPr>
        <w:t xml:space="preserve">den Folgen des starken Hochwassers 2021 </w:t>
      </w:r>
      <w:r>
        <w:rPr>
          <w:rFonts w:ascii="Arial" w:hAnsi="Arial" w:cs="Arial"/>
          <w:sz w:val="22"/>
          <w:szCs w:val="22"/>
        </w:rPr>
        <w:t>sind</w:t>
      </w:r>
      <w:r w:rsidRPr="00EB2D56">
        <w:rPr>
          <w:rFonts w:ascii="Arial" w:hAnsi="Arial" w:cs="Arial"/>
          <w:sz w:val="22"/>
          <w:szCs w:val="22"/>
        </w:rPr>
        <w:t xml:space="preserve"> Le</w:t>
      </w:r>
      <w:r>
        <w:rPr>
          <w:rFonts w:ascii="Arial" w:hAnsi="Arial" w:cs="Arial"/>
          <w:sz w:val="22"/>
          <w:szCs w:val="22"/>
        </w:rPr>
        <w:t>e</w:t>
      </w:r>
      <w:r w:rsidRPr="00EB2D56">
        <w:rPr>
          <w:rFonts w:ascii="Arial" w:hAnsi="Arial" w:cs="Arial"/>
          <w:sz w:val="22"/>
          <w:szCs w:val="22"/>
        </w:rPr>
        <w:t xml:space="preserve">rstände insbesondere in der historischen Altstadt </w:t>
      </w:r>
      <w:r>
        <w:rPr>
          <w:rFonts w:ascii="Arial" w:hAnsi="Arial" w:cs="Arial"/>
          <w:sz w:val="22"/>
          <w:szCs w:val="22"/>
        </w:rPr>
        <w:t>anzufinden</w:t>
      </w:r>
      <w:r w:rsidRPr="00EB2D56">
        <w:rPr>
          <w:rFonts w:ascii="Arial" w:hAnsi="Arial" w:cs="Arial"/>
          <w:sz w:val="22"/>
          <w:szCs w:val="22"/>
        </w:rPr>
        <w:t xml:space="preserve">. Um </w:t>
      </w:r>
      <w:r>
        <w:rPr>
          <w:rFonts w:ascii="Arial" w:hAnsi="Arial" w:cs="Arial"/>
          <w:sz w:val="22"/>
          <w:szCs w:val="22"/>
        </w:rPr>
        <w:t>die lokale</w:t>
      </w:r>
      <w:r w:rsidRPr="00EB2D56">
        <w:rPr>
          <w:rFonts w:ascii="Arial" w:hAnsi="Arial" w:cs="Arial"/>
          <w:sz w:val="22"/>
          <w:szCs w:val="22"/>
        </w:rPr>
        <w:t xml:space="preserve"> Attraktivität</w:t>
      </w:r>
      <w:r>
        <w:rPr>
          <w:rFonts w:ascii="Arial" w:hAnsi="Arial" w:cs="Arial"/>
          <w:sz w:val="22"/>
          <w:szCs w:val="22"/>
        </w:rPr>
        <w:t xml:space="preserve"> zu erhöhen</w:t>
      </w:r>
      <w:r w:rsidRPr="00EB2D56">
        <w:rPr>
          <w:rFonts w:ascii="Arial" w:hAnsi="Arial" w:cs="Arial"/>
          <w:sz w:val="22"/>
          <w:szCs w:val="22"/>
        </w:rPr>
        <w:t xml:space="preserve">, hat sich die Stadt Büdingen entschlossen aus Mitteln des </w:t>
      </w:r>
      <w:r w:rsidRPr="002E1178">
        <w:rPr>
          <w:rFonts w:ascii="Arial" w:hAnsi="Arial" w:cs="Arial"/>
          <w:sz w:val="22"/>
          <w:szCs w:val="22"/>
        </w:rPr>
        <w:t>Landes Hessen</w:t>
      </w:r>
      <w:r w:rsidRPr="00EB2D5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auf Basis der M</w:t>
      </w:r>
      <w:r w:rsidRPr="002E1178">
        <w:rPr>
          <w:rFonts w:ascii="Arial" w:hAnsi="Arial" w:cs="Arial"/>
          <w:sz w:val="22"/>
          <w:szCs w:val="22"/>
        </w:rPr>
        <w:t>ietpreisförderung gemäß der Richtlinie des Landes Hessen zur Förderung der Attraktivität und Nachhaltigkeit der Innenstädte vom 10.07.2023</w:t>
      </w:r>
      <w:r>
        <w:rPr>
          <w:rFonts w:ascii="Arial" w:hAnsi="Arial" w:cs="Arial"/>
          <w:sz w:val="22"/>
          <w:szCs w:val="22"/>
        </w:rPr>
        <w:t xml:space="preserve">, </w:t>
      </w:r>
      <w:r w:rsidRPr="0024766A">
        <w:rPr>
          <w:rFonts w:ascii="Arial" w:hAnsi="Arial" w:cs="Arial"/>
          <w:sz w:val="22"/>
          <w:szCs w:val="22"/>
        </w:rPr>
        <w:t>StAnz. 2023 S. 950</w:t>
      </w:r>
      <w:r>
        <w:rPr>
          <w:rFonts w:ascii="Arial" w:hAnsi="Arial" w:cs="Arial"/>
          <w:sz w:val="22"/>
          <w:szCs w:val="22"/>
        </w:rPr>
        <w:t>,</w:t>
      </w:r>
      <w:r w:rsidRPr="002E1178">
        <w:rPr>
          <w:rFonts w:ascii="Arial" w:hAnsi="Arial" w:cs="Arial"/>
          <w:sz w:val="22"/>
          <w:szCs w:val="22"/>
        </w:rPr>
        <w:t xml:space="preserve"> (RL), Teil I, Nr. 2.5 </w:t>
      </w:r>
      <w:r w:rsidRPr="00EB2D56">
        <w:rPr>
          <w:rFonts w:ascii="Arial" w:hAnsi="Arial" w:cs="Arial"/>
          <w:sz w:val="22"/>
          <w:szCs w:val="22"/>
        </w:rPr>
        <w:t xml:space="preserve">für Geschäftsansiedlungen in der Innenstadt einen befristeten Mietzuschuss zu gewähren. </w:t>
      </w:r>
    </w:p>
    <w:p w14:paraId="581B8D89" w14:textId="77777777" w:rsidR="00A06BB7" w:rsidRDefault="00A06BB7" w:rsidP="00A06BB7">
      <w:pPr>
        <w:spacing w:line="276" w:lineRule="auto"/>
        <w:rPr>
          <w:rFonts w:ascii="Arial" w:hAnsi="Arial" w:cs="Arial"/>
          <w:sz w:val="22"/>
          <w:szCs w:val="22"/>
        </w:rPr>
      </w:pPr>
    </w:p>
    <w:p w14:paraId="3411B1FD" w14:textId="77777777" w:rsidR="00A06BB7" w:rsidRPr="00EB2D56" w:rsidRDefault="00A06BB7" w:rsidP="00A06BB7">
      <w:pPr>
        <w:spacing w:line="276" w:lineRule="auto"/>
        <w:rPr>
          <w:rFonts w:ascii="Arial" w:hAnsi="Arial" w:cs="Arial"/>
          <w:sz w:val="22"/>
          <w:szCs w:val="22"/>
        </w:rPr>
      </w:pPr>
    </w:p>
    <w:p w14:paraId="25E5FBFF" w14:textId="77777777" w:rsidR="00A06BB7" w:rsidRPr="00EB2D56" w:rsidRDefault="00A06BB7" w:rsidP="00A06BB7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  <w:r w:rsidRPr="00EB2D56">
        <w:rPr>
          <w:rFonts w:ascii="Arial" w:hAnsi="Arial" w:cs="Arial"/>
          <w:b/>
          <w:bCs/>
          <w:sz w:val="22"/>
          <w:szCs w:val="22"/>
        </w:rPr>
        <w:t>Zweck des M</w:t>
      </w:r>
      <w:r>
        <w:rPr>
          <w:rFonts w:ascii="Arial" w:hAnsi="Arial" w:cs="Arial"/>
          <w:b/>
          <w:bCs/>
          <w:sz w:val="22"/>
          <w:szCs w:val="22"/>
        </w:rPr>
        <w:t>odernisierungs</w:t>
      </w:r>
      <w:r w:rsidRPr="00EB2D56">
        <w:rPr>
          <w:rFonts w:ascii="Arial" w:hAnsi="Arial" w:cs="Arial"/>
          <w:b/>
          <w:bCs/>
          <w:sz w:val="22"/>
          <w:szCs w:val="22"/>
        </w:rPr>
        <w:t>zuschusses</w:t>
      </w:r>
    </w:p>
    <w:p w14:paraId="03012B40" w14:textId="77777777" w:rsidR="00A06BB7" w:rsidRDefault="00A06BB7" w:rsidP="00A06BB7">
      <w:pPr>
        <w:pStyle w:val="Listenabsatz"/>
        <w:numPr>
          <w:ilvl w:val="0"/>
          <w:numId w:val="10"/>
        </w:numPr>
        <w:spacing w:line="276" w:lineRule="auto"/>
        <w:rPr>
          <w:rFonts w:ascii="Arial" w:hAnsi="Arial" w:cs="Arial"/>
          <w:sz w:val="22"/>
          <w:szCs w:val="22"/>
        </w:rPr>
      </w:pPr>
      <w:r w:rsidRPr="00EB2D56">
        <w:rPr>
          <w:rFonts w:ascii="Arial" w:hAnsi="Arial" w:cs="Arial"/>
          <w:sz w:val="22"/>
          <w:szCs w:val="22"/>
        </w:rPr>
        <w:t xml:space="preserve">Der </w:t>
      </w:r>
      <w:r>
        <w:rPr>
          <w:rFonts w:ascii="Arial" w:hAnsi="Arial" w:cs="Arial"/>
          <w:sz w:val="22"/>
          <w:szCs w:val="22"/>
        </w:rPr>
        <w:t>Z</w:t>
      </w:r>
      <w:r w:rsidRPr="00EB2D56">
        <w:rPr>
          <w:rFonts w:ascii="Arial" w:hAnsi="Arial" w:cs="Arial"/>
          <w:sz w:val="22"/>
          <w:szCs w:val="22"/>
        </w:rPr>
        <w:t xml:space="preserve">uschuss dient der Unterstützung </w:t>
      </w:r>
      <w:r>
        <w:rPr>
          <w:rFonts w:ascii="Arial" w:hAnsi="Arial" w:cs="Arial"/>
          <w:sz w:val="22"/>
          <w:szCs w:val="22"/>
        </w:rPr>
        <w:t xml:space="preserve">der Modernisierung, Instandsetzung oder Erhaltung </w:t>
      </w:r>
      <w:r w:rsidRPr="00EB2D56">
        <w:rPr>
          <w:rFonts w:ascii="Arial" w:hAnsi="Arial" w:cs="Arial"/>
          <w:sz w:val="22"/>
          <w:szCs w:val="22"/>
        </w:rPr>
        <w:t xml:space="preserve">von </w:t>
      </w:r>
      <w:r>
        <w:rPr>
          <w:rFonts w:ascii="Arial" w:hAnsi="Arial" w:cs="Arial"/>
          <w:sz w:val="22"/>
          <w:szCs w:val="22"/>
        </w:rPr>
        <w:t>g</w:t>
      </w:r>
      <w:r w:rsidRPr="00EB2D56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werblichen Immobilien in der Alt- und Innenstadt</w:t>
      </w:r>
      <w:r w:rsidRPr="00EB2D56">
        <w:rPr>
          <w:rFonts w:ascii="Arial" w:hAnsi="Arial" w:cs="Arial"/>
          <w:sz w:val="22"/>
          <w:szCs w:val="22"/>
        </w:rPr>
        <w:t xml:space="preserve">, welche zur Attraktivierung des Angebotes beitragen. </w:t>
      </w:r>
    </w:p>
    <w:p w14:paraId="5EE4DFE9" w14:textId="77777777" w:rsidR="00A06BB7" w:rsidRPr="00B754FB" w:rsidRDefault="00A06BB7" w:rsidP="00A06BB7">
      <w:pPr>
        <w:pStyle w:val="Listenabsatz"/>
        <w:numPr>
          <w:ilvl w:val="0"/>
          <w:numId w:val="10"/>
        </w:num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Dies gilt auch für eine Zwischennutzung, die der Attraktivierung der Innenstadt dient, vorausgesetzt, der </w:t>
      </w:r>
      <w:r w:rsidRPr="00B754FB">
        <w:rPr>
          <w:rFonts w:ascii="Arial" w:hAnsi="Arial" w:cs="Arial"/>
          <w:sz w:val="22"/>
          <w:szCs w:val="22"/>
        </w:rPr>
        <w:t>Aufwand dafür steht in einem angemessenen Verhältnis zur Zwischennutzung.</w:t>
      </w:r>
    </w:p>
    <w:p w14:paraId="0D6EC731" w14:textId="77777777" w:rsidR="00A06BB7" w:rsidRDefault="00A06BB7" w:rsidP="00A06BB7">
      <w:pPr>
        <w:pStyle w:val="Listenabsatz"/>
        <w:numPr>
          <w:ilvl w:val="0"/>
          <w:numId w:val="10"/>
        </w:numPr>
        <w:spacing w:line="276" w:lineRule="auto"/>
        <w:rPr>
          <w:rFonts w:ascii="Arial" w:hAnsi="Arial" w:cs="Arial"/>
          <w:sz w:val="22"/>
          <w:szCs w:val="22"/>
        </w:rPr>
      </w:pPr>
      <w:r w:rsidRPr="00EB2D56">
        <w:rPr>
          <w:rFonts w:ascii="Arial" w:hAnsi="Arial" w:cs="Arial"/>
          <w:sz w:val="22"/>
          <w:szCs w:val="22"/>
        </w:rPr>
        <w:t xml:space="preserve">Ziel ist, </w:t>
      </w:r>
      <w:r>
        <w:rPr>
          <w:rFonts w:ascii="Arial" w:hAnsi="Arial" w:cs="Arial"/>
          <w:sz w:val="22"/>
          <w:szCs w:val="22"/>
        </w:rPr>
        <w:t xml:space="preserve">durch eine Attraktivierung der Immobilien zu einer Attraktivierung gegenüber Neuvermietungen bzw. auch zu einer optischen Verbesserung der Innenstadt beizutragen. </w:t>
      </w:r>
      <w:r w:rsidRPr="00EB2D56">
        <w:rPr>
          <w:rFonts w:ascii="Arial" w:hAnsi="Arial" w:cs="Arial"/>
          <w:sz w:val="22"/>
          <w:szCs w:val="22"/>
        </w:rPr>
        <w:t xml:space="preserve">dauerhaft Leerstände durch neue, interessante oder innovative Angebote zu beleben. </w:t>
      </w:r>
    </w:p>
    <w:p w14:paraId="6DDC493D" w14:textId="77777777" w:rsidR="00A06BB7" w:rsidRPr="003541F8" w:rsidRDefault="00A06BB7" w:rsidP="00A06BB7">
      <w:pPr>
        <w:pStyle w:val="Listenabsatz"/>
        <w:numPr>
          <w:ilvl w:val="0"/>
          <w:numId w:val="10"/>
        </w:numPr>
        <w:spacing w:line="276" w:lineRule="auto"/>
        <w:rPr>
          <w:rFonts w:ascii="Arial" w:hAnsi="Arial" w:cs="Arial"/>
          <w:sz w:val="22"/>
          <w:szCs w:val="22"/>
        </w:rPr>
      </w:pPr>
      <w:r w:rsidRPr="00EB2D56">
        <w:rPr>
          <w:rFonts w:ascii="Arial" w:hAnsi="Arial" w:cs="Arial"/>
          <w:sz w:val="22"/>
          <w:szCs w:val="22"/>
        </w:rPr>
        <w:t>Bezuschusst w</w:t>
      </w:r>
      <w:r>
        <w:rPr>
          <w:rFonts w:ascii="Arial" w:hAnsi="Arial" w:cs="Arial"/>
          <w:sz w:val="22"/>
          <w:szCs w:val="22"/>
        </w:rPr>
        <w:t>erden</w:t>
      </w:r>
      <w:r w:rsidRPr="00EB2D5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Modernisierungsmaßnahmen</w:t>
      </w:r>
      <w:r w:rsidRPr="00EB2D56">
        <w:rPr>
          <w:rFonts w:ascii="Arial" w:hAnsi="Arial" w:cs="Arial"/>
          <w:sz w:val="22"/>
          <w:szCs w:val="22"/>
        </w:rPr>
        <w:t xml:space="preserve"> eines bestehenden Ladenlokals oder einer ähnlichen Immobilie mit öffentlichem Zugang im Erdgeschoß</w:t>
      </w:r>
      <w:r>
        <w:rPr>
          <w:rFonts w:ascii="Arial" w:hAnsi="Arial" w:cs="Arial"/>
          <w:sz w:val="22"/>
          <w:szCs w:val="22"/>
        </w:rPr>
        <w:t xml:space="preserve"> bis zum 31.12.2024 mit einer </w:t>
      </w:r>
      <w:r w:rsidRPr="00911863">
        <w:rPr>
          <w:rFonts w:ascii="Arial" w:hAnsi="Arial" w:cs="Arial"/>
          <w:sz w:val="22"/>
          <w:szCs w:val="22"/>
        </w:rPr>
        <w:t>Unterstützung von 50% der Modernisierungskosten bis zu einem maximalen Betrag von 10.000 Euro</w:t>
      </w:r>
      <w:r>
        <w:rPr>
          <w:rFonts w:ascii="Arial" w:hAnsi="Arial" w:cs="Arial"/>
          <w:sz w:val="22"/>
          <w:szCs w:val="22"/>
        </w:rPr>
        <w:t xml:space="preserve">. </w:t>
      </w:r>
    </w:p>
    <w:p w14:paraId="000393FD" w14:textId="77777777" w:rsidR="000329D2" w:rsidRDefault="000329D2" w:rsidP="000329D2">
      <w:pPr>
        <w:pStyle w:val="Listenabsatz"/>
        <w:spacing w:line="276" w:lineRule="auto"/>
        <w:rPr>
          <w:rFonts w:ascii="Arial" w:hAnsi="Arial" w:cs="Arial"/>
          <w:sz w:val="22"/>
          <w:szCs w:val="22"/>
        </w:rPr>
      </w:pPr>
    </w:p>
    <w:p w14:paraId="2450FFD1" w14:textId="77777777" w:rsidR="000329D2" w:rsidRDefault="000329D2" w:rsidP="000329D2">
      <w:pPr>
        <w:pStyle w:val="Listenabsatz"/>
        <w:spacing w:line="276" w:lineRule="auto"/>
        <w:ind w:left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Förderbedingungen</w:t>
      </w:r>
    </w:p>
    <w:p w14:paraId="5272C387" w14:textId="77777777" w:rsidR="000329D2" w:rsidRPr="00A9568B" w:rsidRDefault="000329D2" w:rsidP="000329D2">
      <w:pPr>
        <w:pStyle w:val="Listenabsatz"/>
        <w:numPr>
          <w:ilvl w:val="0"/>
          <w:numId w:val="23"/>
        </w:numPr>
        <w:spacing w:line="276" w:lineRule="auto"/>
        <w:ind w:left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 Förderbedingungen gelten entsprechend den weiteren Erläuterungen im Anhang </w:t>
      </w:r>
    </w:p>
    <w:p w14:paraId="11A3BCA6" w14:textId="77777777" w:rsidR="00DC22A5" w:rsidRDefault="00DC22A5" w:rsidP="00A06BB7">
      <w:pPr>
        <w:spacing w:line="276" w:lineRule="auto"/>
        <w:rPr>
          <w:rFonts w:ascii="Arial" w:hAnsi="Arial" w:cs="Arial"/>
          <w:sz w:val="22"/>
          <w:szCs w:val="22"/>
        </w:rPr>
      </w:pPr>
    </w:p>
    <w:p w14:paraId="5188DFB4" w14:textId="77777777" w:rsidR="00DC22A5" w:rsidRPr="00B2104C" w:rsidRDefault="00DC22A5" w:rsidP="00A06BB7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  <w:r w:rsidRPr="00B2104C">
        <w:rPr>
          <w:rFonts w:ascii="Arial" w:hAnsi="Arial" w:cs="Arial"/>
          <w:b/>
          <w:bCs/>
          <w:sz w:val="22"/>
          <w:szCs w:val="22"/>
        </w:rPr>
        <w:t>Kontaktangaben:</w:t>
      </w: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9"/>
        <w:gridCol w:w="5367"/>
      </w:tblGrid>
      <w:tr w:rsidR="00BB5872" w:rsidRPr="00E456F7" w14:paraId="2B398A4E" w14:textId="77777777" w:rsidTr="00DD60E0">
        <w:tc>
          <w:tcPr>
            <w:tcW w:w="2436" w:type="pct"/>
            <w:vAlign w:val="bottom"/>
          </w:tcPr>
          <w:p w14:paraId="0AFAED76" w14:textId="77777777" w:rsidR="00BB5872" w:rsidRPr="004A5162" w:rsidRDefault="00BB5872" w:rsidP="00A06BB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Firma</w:t>
            </w:r>
          </w:p>
        </w:tc>
        <w:tc>
          <w:tcPr>
            <w:tcW w:w="2564" w:type="pct"/>
            <w:tcBorders>
              <w:bottom w:val="single" w:sz="4" w:space="0" w:color="auto"/>
            </w:tcBorders>
            <w:vAlign w:val="bottom"/>
          </w:tcPr>
          <w:p w14:paraId="57747F03" w14:textId="77777777" w:rsidR="00BB5872" w:rsidRPr="004A5162" w:rsidRDefault="00BB5872" w:rsidP="00A06BB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B5872" w:rsidRPr="00E456F7" w14:paraId="7FD6A29E" w14:textId="77777777" w:rsidTr="00DD60E0">
        <w:tc>
          <w:tcPr>
            <w:tcW w:w="2436" w:type="pct"/>
            <w:vAlign w:val="bottom"/>
          </w:tcPr>
          <w:p w14:paraId="597BA19C" w14:textId="77777777" w:rsidR="00BB5872" w:rsidRPr="004A5162" w:rsidRDefault="00BB5872" w:rsidP="00A06BB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Name Antragssteller:in</w:t>
            </w:r>
          </w:p>
        </w:tc>
        <w:tc>
          <w:tcPr>
            <w:tcW w:w="2564" w:type="pct"/>
            <w:tcBorders>
              <w:bottom w:val="single" w:sz="4" w:space="0" w:color="auto"/>
            </w:tcBorders>
            <w:vAlign w:val="bottom"/>
          </w:tcPr>
          <w:p w14:paraId="76F3BE40" w14:textId="77777777" w:rsidR="00BB5872" w:rsidRPr="004A5162" w:rsidRDefault="00BB5872" w:rsidP="00A06BB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B5872" w:rsidRPr="00E456F7" w14:paraId="1A916CBB" w14:textId="77777777" w:rsidTr="00DD60E0">
        <w:sdt>
          <w:sdtPr>
            <w:rPr>
              <w:rFonts w:ascii="Arial" w:hAnsi="Arial" w:cs="Arial"/>
              <w:sz w:val="22"/>
              <w:szCs w:val="22"/>
            </w:rPr>
            <w:id w:val="1597064046"/>
            <w:placeholder>
              <w:docPart w:val="E209C19E7C11CC4C8784D951E76E460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36" w:type="pct"/>
                <w:vAlign w:val="bottom"/>
              </w:tcPr>
              <w:p w14:paraId="682993E3" w14:textId="77777777" w:rsidR="00BB5872" w:rsidRPr="004A5162" w:rsidRDefault="00BB5872" w:rsidP="00A06BB7">
                <w:pPr>
                  <w:spacing w:line="276" w:lineRule="auto"/>
                  <w:rPr>
                    <w:rFonts w:ascii="Arial" w:hAnsi="Arial" w:cs="Arial"/>
                    <w:sz w:val="22"/>
                    <w:szCs w:val="22"/>
                  </w:rPr>
                </w:pPr>
                <w:r w:rsidRPr="004A5162">
                  <w:rPr>
                    <w:rFonts w:ascii="Arial" w:hAnsi="Arial" w:cs="Arial"/>
                    <w:sz w:val="22"/>
                    <w:szCs w:val="22"/>
                    <w:lang w:bidi="de-DE"/>
                  </w:rPr>
                  <w:t>Adresse</w:t>
                </w:r>
              </w:p>
            </w:tc>
          </w:sdtContent>
        </w:sdt>
        <w:tc>
          <w:tcPr>
            <w:tcW w:w="2564" w:type="pct"/>
            <w:tcBorders>
              <w:bottom w:val="single" w:sz="4" w:space="0" w:color="auto"/>
            </w:tcBorders>
            <w:vAlign w:val="bottom"/>
          </w:tcPr>
          <w:p w14:paraId="1E1B5B7C" w14:textId="77777777" w:rsidR="00BB5872" w:rsidRPr="004A5162" w:rsidRDefault="00BB5872" w:rsidP="00A06BB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B5872" w:rsidRPr="00E456F7" w14:paraId="78334A99" w14:textId="77777777" w:rsidTr="00DD60E0">
        <w:tc>
          <w:tcPr>
            <w:tcW w:w="2436" w:type="pct"/>
            <w:vAlign w:val="bottom"/>
          </w:tcPr>
          <w:p w14:paraId="5804FCC0" w14:textId="77777777" w:rsidR="00BB5872" w:rsidRPr="004A5162" w:rsidRDefault="00BB5872" w:rsidP="00A06BB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Ort/ Postleitzahl</w:t>
            </w:r>
          </w:p>
        </w:tc>
        <w:tc>
          <w:tcPr>
            <w:tcW w:w="2564" w:type="pct"/>
            <w:tcBorders>
              <w:bottom w:val="single" w:sz="4" w:space="0" w:color="auto"/>
            </w:tcBorders>
            <w:vAlign w:val="bottom"/>
          </w:tcPr>
          <w:p w14:paraId="52614224" w14:textId="77777777" w:rsidR="00BB5872" w:rsidRPr="004A5162" w:rsidRDefault="00BB5872" w:rsidP="00A06BB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B5872" w:rsidRPr="00E456F7" w14:paraId="2BB59FC9" w14:textId="77777777" w:rsidTr="00DD60E0">
        <w:tc>
          <w:tcPr>
            <w:tcW w:w="2436" w:type="pct"/>
            <w:vAlign w:val="bottom"/>
          </w:tcPr>
          <w:p w14:paraId="62C1C285" w14:textId="77777777" w:rsidR="00BB5872" w:rsidRPr="004A5162" w:rsidRDefault="00BB5872" w:rsidP="00A06BB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Telefon</w:t>
            </w:r>
          </w:p>
        </w:tc>
        <w:tc>
          <w:tcPr>
            <w:tcW w:w="2564" w:type="pct"/>
            <w:tcBorders>
              <w:bottom w:val="single" w:sz="4" w:space="0" w:color="auto"/>
            </w:tcBorders>
            <w:vAlign w:val="bottom"/>
          </w:tcPr>
          <w:p w14:paraId="3E505ABB" w14:textId="77777777" w:rsidR="00BB5872" w:rsidRPr="004A5162" w:rsidRDefault="00BB5872" w:rsidP="00A06BB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B5872" w:rsidRPr="00E456F7" w14:paraId="618C5A62" w14:textId="77777777" w:rsidTr="00DD60E0">
        <w:sdt>
          <w:sdtPr>
            <w:rPr>
              <w:rFonts w:ascii="Arial" w:hAnsi="Arial" w:cs="Arial"/>
              <w:sz w:val="22"/>
              <w:szCs w:val="22"/>
            </w:rPr>
            <w:id w:val="361483951"/>
            <w:placeholder>
              <w:docPart w:val="E513C2EFE617CA4EBDC07BB17B0F4745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36" w:type="pct"/>
                <w:vAlign w:val="bottom"/>
              </w:tcPr>
              <w:p w14:paraId="71BFB26A" w14:textId="77777777" w:rsidR="00BB5872" w:rsidRPr="004A5162" w:rsidRDefault="00BB5872" w:rsidP="00A06BB7">
                <w:pPr>
                  <w:spacing w:line="276" w:lineRule="auto"/>
                  <w:rPr>
                    <w:rFonts w:ascii="Arial" w:hAnsi="Arial" w:cs="Arial"/>
                    <w:sz w:val="22"/>
                    <w:szCs w:val="22"/>
                  </w:rPr>
                </w:pPr>
                <w:r w:rsidRPr="004A5162">
                  <w:rPr>
                    <w:rFonts w:ascii="Arial" w:hAnsi="Arial" w:cs="Arial"/>
                    <w:sz w:val="22"/>
                    <w:szCs w:val="22"/>
                    <w:lang w:bidi="de-DE"/>
                  </w:rPr>
                  <w:t>E-Mail</w:t>
                </w:r>
              </w:p>
            </w:tc>
          </w:sdtContent>
        </w:sdt>
        <w:tc>
          <w:tcPr>
            <w:tcW w:w="2564" w:type="pct"/>
            <w:tcBorders>
              <w:bottom w:val="single" w:sz="4" w:space="0" w:color="auto"/>
            </w:tcBorders>
            <w:vAlign w:val="bottom"/>
          </w:tcPr>
          <w:p w14:paraId="622C88E3" w14:textId="77777777" w:rsidR="00BB5872" w:rsidRPr="004A5162" w:rsidRDefault="00BB5872" w:rsidP="00A06BB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B5872" w:rsidRPr="00E456F7" w14:paraId="63058177" w14:textId="77777777" w:rsidTr="00DD60E0">
        <w:tc>
          <w:tcPr>
            <w:tcW w:w="2436" w:type="pct"/>
            <w:vAlign w:val="bottom"/>
          </w:tcPr>
          <w:p w14:paraId="60744D59" w14:textId="77777777" w:rsidR="00BB5872" w:rsidRPr="004A5162" w:rsidRDefault="00BB5872" w:rsidP="00A06BB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Homepage</w:t>
            </w:r>
          </w:p>
        </w:tc>
        <w:tc>
          <w:tcPr>
            <w:tcW w:w="2564" w:type="pct"/>
            <w:tcBorders>
              <w:bottom w:val="single" w:sz="4" w:space="0" w:color="auto"/>
            </w:tcBorders>
            <w:vAlign w:val="bottom"/>
          </w:tcPr>
          <w:p w14:paraId="68C830D0" w14:textId="77777777" w:rsidR="00BB5872" w:rsidRPr="004A5162" w:rsidRDefault="00BB5872" w:rsidP="00A06BB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B5872" w:rsidRPr="00E456F7" w14:paraId="06F35D4D" w14:textId="77777777" w:rsidTr="00DD60E0">
        <w:tc>
          <w:tcPr>
            <w:tcW w:w="2436" w:type="pct"/>
            <w:vAlign w:val="bottom"/>
          </w:tcPr>
          <w:p w14:paraId="65448D44" w14:textId="77777777" w:rsidR="00BB5872" w:rsidRDefault="00BB5872" w:rsidP="00A06BB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11EC5E25" w14:textId="77777777" w:rsidR="00BB5872" w:rsidRDefault="00BB5872" w:rsidP="00A06BB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33E46F42" w14:textId="09FB7FF6" w:rsidR="00BB5872" w:rsidRDefault="00BB5872" w:rsidP="00E7568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Kurzbeschreibung </w:t>
            </w:r>
            <w:r w:rsidR="00E7568A">
              <w:rPr>
                <w:rFonts w:ascii="Arial" w:hAnsi="Arial" w:cs="Arial"/>
                <w:sz w:val="22"/>
                <w:szCs w:val="22"/>
              </w:rPr>
              <w:t>der Nutzung:</w:t>
            </w:r>
          </w:p>
        </w:tc>
        <w:tc>
          <w:tcPr>
            <w:tcW w:w="2564" w:type="pct"/>
            <w:tcBorders>
              <w:bottom w:val="single" w:sz="4" w:space="0" w:color="auto"/>
            </w:tcBorders>
            <w:vAlign w:val="bottom"/>
          </w:tcPr>
          <w:p w14:paraId="5D8D0B32" w14:textId="77777777" w:rsidR="00BB5872" w:rsidRPr="004A5162" w:rsidRDefault="00BB5872" w:rsidP="00A06BB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B5872" w:rsidRPr="00E456F7" w14:paraId="5A666882" w14:textId="77777777" w:rsidTr="00DD60E0">
        <w:tc>
          <w:tcPr>
            <w:tcW w:w="2436" w:type="pct"/>
            <w:vAlign w:val="bottom"/>
          </w:tcPr>
          <w:p w14:paraId="414F082C" w14:textId="77777777" w:rsidR="00BB5872" w:rsidRDefault="00BB5872" w:rsidP="00A06BB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0FF9587A" w14:textId="72B29F83" w:rsidR="00BB5872" w:rsidRDefault="00E7568A" w:rsidP="00E7568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Adresse:</w:t>
            </w:r>
          </w:p>
        </w:tc>
        <w:tc>
          <w:tcPr>
            <w:tcW w:w="2564" w:type="pct"/>
            <w:tcBorders>
              <w:bottom w:val="single" w:sz="4" w:space="0" w:color="auto"/>
            </w:tcBorders>
            <w:vAlign w:val="bottom"/>
          </w:tcPr>
          <w:p w14:paraId="6BC407A6" w14:textId="77777777" w:rsidR="00BB5872" w:rsidRPr="004A5162" w:rsidRDefault="00BB5872" w:rsidP="00A06BB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B5872" w:rsidRPr="00E456F7" w14:paraId="3CAAC6EB" w14:textId="77777777" w:rsidTr="00DD60E0">
        <w:tc>
          <w:tcPr>
            <w:tcW w:w="2436" w:type="pct"/>
            <w:vAlign w:val="bottom"/>
          </w:tcPr>
          <w:p w14:paraId="25C43126" w14:textId="77777777" w:rsidR="00BB5872" w:rsidRDefault="00BB5872" w:rsidP="00A06BB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64" w:type="pct"/>
            <w:tcBorders>
              <w:bottom w:val="single" w:sz="4" w:space="0" w:color="auto"/>
            </w:tcBorders>
            <w:vAlign w:val="bottom"/>
          </w:tcPr>
          <w:p w14:paraId="729E442F" w14:textId="77777777" w:rsidR="00BB5872" w:rsidRPr="004A5162" w:rsidRDefault="00BB5872" w:rsidP="00A06BB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B5872" w:rsidRPr="00E456F7" w14:paraId="6ACC6D8A" w14:textId="77777777" w:rsidTr="00DD60E0">
        <w:tc>
          <w:tcPr>
            <w:tcW w:w="2436" w:type="pct"/>
            <w:vAlign w:val="bottom"/>
          </w:tcPr>
          <w:p w14:paraId="36722881" w14:textId="77777777" w:rsidR="00BB5872" w:rsidRDefault="00BB5872" w:rsidP="00A06BB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5488AD8F" w14:textId="22410DF9" w:rsidR="00BB5872" w:rsidRDefault="00BB5872" w:rsidP="00E7568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Höhe der </w:t>
            </w:r>
            <w:r w:rsidR="00E7568A">
              <w:rPr>
                <w:rFonts w:ascii="Arial" w:hAnsi="Arial" w:cs="Arial"/>
                <w:sz w:val="22"/>
                <w:szCs w:val="22"/>
              </w:rPr>
              <w:t xml:space="preserve">vorgesehenen </w:t>
            </w:r>
            <w:r>
              <w:rPr>
                <w:rFonts w:ascii="Arial" w:hAnsi="Arial" w:cs="Arial"/>
                <w:sz w:val="22"/>
                <w:szCs w:val="22"/>
              </w:rPr>
              <w:t>Nettokaltmiete</w:t>
            </w:r>
            <w:r w:rsidR="00E7568A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2564" w:type="pct"/>
            <w:tcBorders>
              <w:bottom w:val="single" w:sz="4" w:space="0" w:color="auto"/>
            </w:tcBorders>
            <w:vAlign w:val="bottom"/>
          </w:tcPr>
          <w:p w14:paraId="1A7738D8" w14:textId="77777777" w:rsidR="00BB5872" w:rsidRPr="004A5162" w:rsidRDefault="00BB5872" w:rsidP="00A06BB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B5872" w:rsidRPr="00E456F7" w14:paraId="0D4D40C9" w14:textId="77777777" w:rsidTr="00DD60E0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3F933461" w14:textId="77777777" w:rsidR="00BB5872" w:rsidRPr="004A5162" w:rsidRDefault="00BB5872" w:rsidP="00A06BB7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67BB26CC" w14:textId="77777777" w:rsidR="00DC22A5" w:rsidRPr="00026068" w:rsidRDefault="00DC22A5" w:rsidP="00A06BB7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Kurze </w:t>
      </w:r>
      <w:r w:rsidRPr="00026068">
        <w:rPr>
          <w:rFonts w:ascii="Arial" w:hAnsi="Arial" w:cs="Arial"/>
          <w:b/>
          <w:bCs/>
          <w:sz w:val="22"/>
          <w:szCs w:val="22"/>
        </w:rPr>
        <w:t>Erläuterung der Wirkung</w:t>
      </w:r>
      <w:r>
        <w:rPr>
          <w:rFonts w:ascii="Arial" w:hAnsi="Arial" w:cs="Arial"/>
          <w:b/>
          <w:bCs/>
          <w:sz w:val="22"/>
          <w:szCs w:val="22"/>
        </w:rPr>
        <w:t xml:space="preserve"> der Maßnahme</w:t>
      </w:r>
      <w:r w:rsidRPr="00026068">
        <w:rPr>
          <w:rFonts w:ascii="Arial" w:hAnsi="Arial" w:cs="Arial"/>
          <w:b/>
          <w:bCs/>
          <w:sz w:val="22"/>
          <w:szCs w:val="22"/>
        </w:rPr>
        <w:t xml:space="preserve"> auf die Innenstadt</w:t>
      </w:r>
      <w:r w:rsidR="00EE0364">
        <w:rPr>
          <w:rFonts w:ascii="Arial" w:hAnsi="Arial" w:cs="Arial"/>
          <w:b/>
          <w:sz w:val="22"/>
          <w:szCs w:val="22"/>
        </w:rPr>
        <w:t>/</w:t>
      </w:r>
      <w:r w:rsidR="00EE0364" w:rsidRPr="00EE0364">
        <w:rPr>
          <w:rFonts w:ascii="Arial" w:hAnsi="Arial" w:cs="Arial"/>
          <w:b/>
          <w:bCs/>
          <w:sz w:val="22"/>
          <w:szCs w:val="22"/>
        </w:rPr>
        <w:t>Altstadt von Büdingen</w:t>
      </w:r>
      <w:r>
        <w:rPr>
          <w:rFonts w:ascii="Arial" w:hAnsi="Arial" w:cs="Arial"/>
          <w:b/>
          <w:bCs/>
          <w:sz w:val="22"/>
          <w:szCs w:val="22"/>
        </w:rPr>
        <w:t xml:space="preserve"> und d</w:t>
      </w:r>
      <w:r w:rsidR="00017027">
        <w:rPr>
          <w:rFonts w:ascii="Arial" w:hAnsi="Arial" w:cs="Arial"/>
          <w:b/>
          <w:bCs/>
          <w:sz w:val="22"/>
          <w:szCs w:val="22"/>
        </w:rPr>
        <w:t>i</w:t>
      </w:r>
      <w:r>
        <w:rPr>
          <w:rFonts w:ascii="Arial" w:hAnsi="Arial" w:cs="Arial"/>
          <w:b/>
          <w:bCs/>
          <w:sz w:val="22"/>
          <w:szCs w:val="22"/>
        </w:rPr>
        <w:t>e Attraktivierung der Immobilie</w:t>
      </w:r>
      <w:r w:rsidR="00E21478">
        <w:rPr>
          <w:rFonts w:ascii="Arial" w:hAnsi="Arial" w:cs="Arial"/>
          <w:b/>
          <w:bCs/>
          <w:sz w:val="22"/>
          <w:szCs w:val="22"/>
        </w:rPr>
        <w:t xml:space="preserve"> (max. 2.000 Zeichen)</w:t>
      </w:r>
      <w:r w:rsidRPr="00E456F7">
        <w:rPr>
          <w:rFonts w:ascii="Arial" w:hAnsi="Arial" w:cs="Arial"/>
          <w:b/>
          <w:bCs/>
          <w:sz w:val="22"/>
          <w:szCs w:val="22"/>
        </w:rPr>
        <w:t>:</w:t>
      </w:r>
    </w:p>
    <w:p w14:paraId="11CC60C4" w14:textId="77777777" w:rsidR="00DC22A5" w:rsidRPr="00EB2D56" w:rsidRDefault="00A06BB7" w:rsidP="00A06BB7">
      <w:pPr>
        <w:spacing w:line="276" w:lineRule="auto"/>
        <w:rPr>
          <w:rFonts w:ascii="Arial" w:hAnsi="Arial" w:cs="Arial"/>
          <w:sz w:val="22"/>
          <w:szCs w:val="22"/>
        </w:rPr>
      </w:pPr>
      <w:r w:rsidRPr="00E456F7">
        <w:rPr>
          <w:rFonts w:ascii="Arial" w:hAnsi="Arial" w:cs="Arial"/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F26C53F" wp14:editId="5E37D0CD">
                <wp:simplePos x="0" y="0"/>
                <wp:positionH relativeFrom="margin">
                  <wp:align>left</wp:align>
                </wp:positionH>
                <wp:positionV relativeFrom="paragraph">
                  <wp:posOffset>38100</wp:posOffset>
                </wp:positionV>
                <wp:extent cx="6553200" cy="3114675"/>
                <wp:effectExtent l="0" t="0" r="19050" b="28575"/>
                <wp:wrapNone/>
                <wp:docPr id="449764034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3114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90DFC4" w14:textId="77777777" w:rsidR="00827B20" w:rsidRPr="00392F82" w:rsidRDefault="00827B20" w:rsidP="00E2147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1E512D4" w14:textId="77777777" w:rsidR="00827B20" w:rsidRPr="00392F82" w:rsidRDefault="00827B20" w:rsidP="00E2147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C104ACB" w14:textId="77777777" w:rsidR="00827B20" w:rsidRPr="00392F82" w:rsidRDefault="00827B20" w:rsidP="00E2147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81250A6" w14:textId="77777777" w:rsidR="00827B20" w:rsidRPr="00392F82" w:rsidRDefault="00827B20" w:rsidP="00E2147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1ACB05F" w14:textId="77777777" w:rsidR="00827B20" w:rsidRPr="00392F82" w:rsidRDefault="00827B20" w:rsidP="00E2147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26C53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3pt;width:516pt;height:245.25pt;z-index:25165824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" fillcolor="white [3201]" strokeweight=".5pt">
                <v:textbox>
                  <w:txbxContent>
                    <w:p w14:paraId="1590DFC4" w14:textId="77777777" w:rsidR="00827B20" w:rsidRPr="00392F82" w:rsidRDefault="00827B20" w:rsidP="00E21478">
                      <w:pPr>
                        <w:rPr>
                          <w:rFonts w:ascii="Arial" w:hAnsi="Arial" w:cs="Arial"/>
                        </w:rPr>
                      </w:pPr>
                    </w:p>
                    <w:p w14:paraId="71E512D4" w14:textId="77777777" w:rsidR="00827B20" w:rsidRPr="00392F82" w:rsidRDefault="00827B20" w:rsidP="00E21478">
                      <w:pPr>
                        <w:rPr>
                          <w:rFonts w:ascii="Arial" w:hAnsi="Arial" w:cs="Arial"/>
                        </w:rPr>
                      </w:pPr>
                    </w:p>
                    <w:p w14:paraId="7C104ACB" w14:textId="77777777" w:rsidR="00827B20" w:rsidRPr="00392F82" w:rsidRDefault="00827B20" w:rsidP="00E21478">
                      <w:pPr>
                        <w:rPr>
                          <w:rFonts w:ascii="Arial" w:hAnsi="Arial" w:cs="Arial"/>
                        </w:rPr>
                      </w:pPr>
                    </w:p>
                    <w:p w14:paraId="181250A6" w14:textId="77777777" w:rsidR="00827B20" w:rsidRPr="00392F82" w:rsidRDefault="00827B20" w:rsidP="00E21478">
                      <w:pPr>
                        <w:rPr>
                          <w:rFonts w:ascii="Arial" w:hAnsi="Arial" w:cs="Arial"/>
                        </w:rPr>
                      </w:pPr>
                    </w:p>
                    <w:p w14:paraId="11ACB05F" w14:textId="77777777" w:rsidR="00827B20" w:rsidRPr="00392F82" w:rsidRDefault="00827B20" w:rsidP="00E21478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A8EDF5" w14:textId="77777777" w:rsidR="00DC22A5" w:rsidRDefault="00DC22A5" w:rsidP="00A06BB7">
      <w:pPr>
        <w:spacing w:line="276" w:lineRule="auto"/>
        <w:rPr>
          <w:rFonts w:ascii="Arial" w:hAnsi="Arial" w:cs="Arial"/>
          <w:sz w:val="22"/>
          <w:szCs w:val="22"/>
        </w:rPr>
      </w:pPr>
    </w:p>
    <w:p w14:paraId="33BDB708" w14:textId="77777777" w:rsidR="00DC22A5" w:rsidRDefault="00DC22A5" w:rsidP="00A06BB7">
      <w:pPr>
        <w:spacing w:line="276" w:lineRule="auto"/>
        <w:rPr>
          <w:rFonts w:ascii="Arial" w:hAnsi="Arial" w:cs="Arial"/>
          <w:sz w:val="22"/>
          <w:szCs w:val="22"/>
        </w:rPr>
      </w:pPr>
    </w:p>
    <w:p w14:paraId="10237E62" w14:textId="77777777" w:rsidR="00DC22A5" w:rsidRDefault="00DC22A5" w:rsidP="00A06BB7">
      <w:pPr>
        <w:spacing w:line="276" w:lineRule="auto"/>
        <w:rPr>
          <w:rFonts w:ascii="Arial" w:hAnsi="Arial" w:cs="Arial"/>
          <w:sz w:val="22"/>
          <w:szCs w:val="22"/>
        </w:rPr>
      </w:pPr>
    </w:p>
    <w:p w14:paraId="3CB42C3A" w14:textId="77777777" w:rsidR="00E21478" w:rsidRDefault="00E21478" w:rsidP="00A06BB7">
      <w:pPr>
        <w:spacing w:line="276" w:lineRule="auto"/>
        <w:rPr>
          <w:rFonts w:ascii="Arial" w:hAnsi="Arial" w:cs="Arial"/>
          <w:sz w:val="22"/>
          <w:szCs w:val="22"/>
        </w:rPr>
      </w:pPr>
    </w:p>
    <w:p w14:paraId="67117081" w14:textId="77777777" w:rsidR="00E21478" w:rsidRDefault="00E21478" w:rsidP="00A06BB7">
      <w:pPr>
        <w:spacing w:line="276" w:lineRule="auto"/>
        <w:rPr>
          <w:rFonts w:ascii="Arial" w:hAnsi="Arial" w:cs="Arial"/>
          <w:sz w:val="22"/>
          <w:szCs w:val="22"/>
        </w:rPr>
      </w:pPr>
    </w:p>
    <w:p w14:paraId="2315F0FD" w14:textId="77777777" w:rsidR="00E21478" w:rsidRDefault="00E21478" w:rsidP="00A06BB7">
      <w:pPr>
        <w:spacing w:line="276" w:lineRule="auto"/>
        <w:rPr>
          <w:rFonts w:ascii="Arial" w:hAnsi="Arial" w:cs="Arial"/>
          <w:sz w:val="22"/>
          <w:szCs w:val="22"/>
        </w:rPr>
      </w:pPr>
    </w:p>
    <w:p w14:paraId="1BCAD182" w14:textId="77777777" w:rsidR="00E21478" w:rsidRDefault="00E21478" w:rsidP="00A06BB7">
      <w:pPr>
        <w:spacing w:line="276" w:lineRule="auto"/>
        <w:rPr>
          <w:rFonts w:ascii="Arial" w:hAnsi="Arial" w:cs="Arial"/>
          <w:sz w:val="22"/>
          <w:szCs w:val="22"/>
        </w:rPr>
      </w:pPr>
    </w:p>
    <w:p w14:paraId="4ED43986" w14:textId="77777777" w:rsidR="00E21478" w:rsidRPr="00E456F7" w:rsidRDefault="00E21478" w:rsidP="00A06BB7">
      <w:pPr>
        <w:spacing w:line="276" w:lineRule="auto"/>
        <w:rPr>
          <w:rFonts w:ascii="Arial" w:hAnsi="Arial" w:cs="Arial"/>
          <w:sz w:val="22"/>
          <w:szCs w:val="22"/>
        </w:rPr>
      </w:pPr>
    </w:p>
    <w:p w14:paraId="3EAFA697" w14:textId="77777777" w:rsidR="00DC22A5" w:rsidRDefault="00DC22A5" w:rsidP="00A06BB7">
      <w:pPr>
        <w:spacing w:line="276" w:lineRule="auto"/>
        <w:rPr>
          <w:rFonts w:ascii="Arial" w:hAnsi="Arial" w:cs="Arial"/>
          <w:color w:val="000000"/>
          <w:kern w:val="0"/>
          <w:sz w:val="22"/>
          <w:szCs w:val="22"/>
        </w:rPr>
      </w:pPr>
    </w:p>
    <w:p w14:paraId="7396D1AF" w14:textId="77777777" w:rsidR="00DC22A5" w:rsidRDefault="00DC22A5" w:rsidP="00A06BB7">
      <w:pPr>
        <w:spacing w:line="276" w:lineRule="auto"/>
        <w:rPr>
          <w:rFonts w:ascii="Arial" w:hAnsi="Arial" w:cs="Arial"/>
          <w:color w:val="000000"/>
          <w:kern w:val="0"/>
          <w:sz w:val="22"/>
          <w:szCs w:val="22"/>
        </w:rPr>
      </w:pPr>
    </w:p>
    <w:p w14:paraId="1068C2AF" w14:textId="77777777" w:rsidR="00E7568A" w:rsidRDefault="00E7568A" w:rsidP="00A06BB7">
      <w:pPr>
        <w:spacing w:line="276" w:lineRule="auto"/>
        <w:rPr>
          <w:rFonts w:ascii="Arial" w:hAnsi="Arial" w:cs="Arial"/>
          <w:color w:val="000000"/>
          <w:kern w:val="0"/>
          <w:sz w:val="22"/>
          <w:szCs w:val="22"/>
        </w:rPr>
      </w:pPr>
    </w:p>
    <w:p w14:paraId="1E015D89" w14:textId="77777777" w:rsidR="00E7568A" w:rsidRDefault="00E7568A" w:rsidP="00A06BB7">
      <w:pPr>
        <w:spacing w:line="276" w:lineRule="auto"/>
        <w:rPr>
          <w:rFonts w:ascii="Arial" w:hAnsi="Arial" w:cs="Arial"/>
          <w:color w:val="000000"/>
          <w:kern w:val="0"/>
          <w:sz w:val="22"/>
          <w:szCs w:val="22"/>
        </w:rPr>
      </w:pPr>
    </w:p>
    <w:p w14:paraId="356E1FD2" w14:textId="77777777" w:rsidR="00E7568A" w:rsidRDefault="00E7568A" w:rsidP="00A06BB7">
      <w:pPr>
        <w:spacing w:line="276" w:lineRule="auto"/>
        <w:rPr>
          <w:rFonts w:ascii="Arial" w:hAnsi="Arial" w:cs="Arial"/>
          <w:color w:val="000000"/>
          <w:kern w:val="0"/>
          <w:sz w:val="22"/>
          <w:szCs w:val="22"/>
        </w:rPr>
      </w:pPr>
    </w:p>
    <w:p w14:paraId="5CC786F7" w14:textId="77777777" w:rsidR="00E7568A" w:rsidRDefault="00E7568A" w:rsidP="00A06BB7">
      <w:pPr>
        <w:spacing w:line="276" w:lineRule="auto"/>
        <w:rPr>
          <w:rFonts w:ascii="Arial" w:hAnsi="Arial" w:cs="Arial"/>
          <w:color w:val="000000"/>
          <w:kern w:val="0"/>
          <w:sz w:val="22"/>
          <w:szCs w:val="22"/>
        </w:rPr>
      </w:pPr>
    </w:p>
    <w:p w14:paraId="6D919D1A" w14:textId="77777777" w:rsidR="00E7568A" w:rsidRDefault="00E7568A" w:rsidP="00A06BB7">
      <w:pPr>
        <w:spacing w:line="276" w:lineRule="auto"/>
        <w:rPr>
          <w:rFonts w:ascii="Arial" w:hAnsi="Arial" w:cs="Arial"/>
          <w:color w:val="000000"/>
          <w:kern w:val="0"/>
          <w:sz w:val="22"/>
          <w:szCs w:val="22"/>
        </w:rPr>
      </w:pPr>
    </w:p>
    <w:p w14:paraId="0644D374" w14:textId="77777777" w:rsidR="00E7568A" w:rsidRDefault="00E7568A" w:rsidP="00A06BB7">
      <w:pPr>
        <w:spacing w:line="276" w:lineRule="auto"/>
        <w:rPr>
          <w:rFonts w:ascii="Arial" w:hAnsi="Arial" w:cs="Arial"/>
          <w:color w:val="000000"/>
          <w:kern w:val="0"/>
          <w:sz w:val="22"/>
          <w:szCs w:val="22"/>
        </w:rPr>
      </w:pPr>
    </w:p>
    <w:p w14:paraId="1970B6ED" w14:textId="77777777" w:rsidR="00E7568A" w:rsidRDefault="00E7568A" w:rsidP="00A06BB7">
      <w:pPr>
        <w:spacing w:line="276" w:lineRule="auto"/>
        <w:rPr>
          <w:rFonts w:ascii="Arial" w:hAnsi="Arial" w:cs="Arial"/>
          <w:color w:val="000000"/>
          <w:kern w:val="0"/>
          <w:sz w:val="22"/>
          <w:szCs w:val="22"/>
        </w:rPr>
      </w:pPr>
    </w:p>
    <w:p w14:paraId="7BF716D0" w14:textId="77777777" w:rsidR="00DC22A5" w:rsidRPr="00C028C0" w:rsidRDefault="00DC22A5" w:rsidP="00A06BB7">
      <w:pPr>
        <w:spacing w:line="276" w:lineRule="auto"/>
        <w:rPr>
          <w:rFonts w:ascii="Arial" w:hAnsi="Arial" w:cs="Arial"/>
          <w:b/>
          <w:bCs/>
          <w:color w:val="000000"/>
          <w:kern w:val="0"/>
          <w:sz w:val="22"/>
          <w:szCs w:val="22"/>
        </w:rPr>
      </w:pPr>
      <w:r w:rsidRPr="00C028C0">
        <w:rPr>
          <w:rFonts w:ascii="Arial" w:hAnsi="Arial" w:cs="Arial"/>
          <w:b/>
          <w:bCs/>
          <w:color w:val="000000"/>
          <w:kern w:val="0"/>
          <w:sz w:val="22"/>
          <w:szCs w:val="22"/>
        </w:rPr>
        <w:t xml:space="preserve">Einverständniserklärung </w:t>
      </w:r>
    </w:p>
    <w:p w14:paraId="51332DA9" w14:textId="77777777" w:rsidR="00DC22A5" w:rsidRDefault="00DC22A5" w:rsidP="00A06BB7">
      <w:pPr>
        <w:spacing w:line="276" w:lineRule="auto"/>
        <w:rPr>
          <w:rFonts w:ascii="Arial" w:hAnsi="Arial" w:cs="Arial"/>
          <w:color w:val="000000"/>
          <w:kern w:val="0"/>
          <w:sz w:val="22"/>
          <w:szCs w:val="22"/>
        </w:rPr>
      </w:pPr>
    </w:p>
    <w:p w14:paraId="336B8F3A" w14:textId="77777777" w:rsidR="00DC22A5" w:rsidRDefault="00DC22A5" w:rsidP="00A06BB7">
      <w:pPr>
        <w:pStyle w:val="Listenabsatz"/>
        <w:numPr>
          <w:ilvl w:val="0"/>
          <w:numId w:val="21"/>
        </w:numPr>
        <w:spacing w:line="276" w:lineRule="auto"/>
        <w:rPr>
          <w:rFonts w:ascii="Arial" w:hAnsi="Arial" w:cs="Arial"/>
          <w:color w:val="000000"/>
          <w:kern w:val="0"/>
          <w:sz w:val="22"/>
          <w:szCs w:val="22"/>
        </w:rPr>
      </w:pPr>
      <w:r>
        <w:rPr>
          <w:rFonts w:ascii="Arial" w:hAnsi="Arial" w:cs="Arial"/>
          <w:color w:val="000000"/>
          <w:kern w:val="0"/>
          <w:sz w:val="22"/>
          <w:szCs w:val="22"/>
        </w:rPr>
        <w:t>Ich bin mit der Verarbeitung meiner personenbezogenen Daten zum Zwecke der Bewilligung des Mietzuschusses einverstanden.</w:t>
      </w:r>
    </w:p>
    <w:p w14:paraId="40626DF3" w14:textId="77777777" w:rsidR="00DC22A5" w:rsidRDefault="00DC22A5" w:rsidP="00A06BB7">
      <w:pPr>
        <w:pStyle w:val="Listenabsatz"/>
        <w:numPr>
          <w:ilvl w:val="0"/>
          <w:numId w:val="21"/>
        </w:numPr>
        <w:spacing w:line="276" w:lineRule="auto"/>
        <w:rPr>
          <w:rFonts w:ascii="Arial" w:hAnsi="Arial" w:cs="Arial"/>
          <w:color w:val="000000"/>
          <w:kern w:val="0"/>
          <w:sz w:val="22"/>
          <w:szCs w:val="22"/>
        </w:rPr>
      </w:pPr>
      <w:r>
        <w:rPr>
          <w:rFonts w:ascii="Arial" w:hAnsi="Arial" w:cs="Arial"/>
          <w:color w:val="000000"/>
          <w:kern w:val="0"/>
          <w:sz w:val="22"/>
          <w:szCs w:val="22"/>
        </w:rPr>
        <w:t>Ich bin mit der Veröffentlichung von Text- und Bildmaterial im Rahmen der Öffentlichkeitsarbeit und der Projektdokumentation durch den Fördergeber einverstanden.</w:t>
      </w:r>
    </w:p>
    <w:p w14:paraId="1B20E0DE" w14:textId="77777777" w:rsidR="00DC22A5" w:rsidRDefault="00DC22A5" w:rsidP="00A06BB7">
      <w:pPr>
        <w:spacing w:line="276" w:lineRule="auto"/>
        <w:rPr>
          <w:rFonts w:ascii="Arial" w:hAnsi="Arial" w:cs="Arial"/>
          <w:color w:val="000000"/>
          <w:kern w:val="0"/>
          <w:sz w:val="22"/>
          <w:szCs w:val="22"/>
        </w:rPr>
      </w:pPr>
    </w:p>
    <w:p w14:paraId="575F531A" w14:textId="77777777" w:rsidR="00DC22A5" w:rsidRPr="00E7568A" w:rsidRDefault="00DC22A5" w:rsidP="00A06BB7">
      <w:pPr>
        <w:spacing w:line="276" w:lineRule="auto"/>
        <w:rPr>
          <w:rFonts w:ascii="Arial" w:hAnsi="Arial" w:cs="Arial"/>
          <w:b/>
          <w:color w:val="000000"/>
          <w:kern w:val="0"/>
          <w:sz w:val="22"/>
          <w:szCs w:val="22"/>
        </w:rPr>
      </w:pPr>
      <w:r w:rsidRPr="00E7568A">
        <w:rPr>
          <w:rFonts w:ascii="Arial" w:hAnsi="Arial" w:cs="Arial"/>
          <w:b/>
          <w:color w:val="000000"/>
          <w:kern w:val="0"/>
          <w:sz w:val="22"/>
          <w:szCs w:val="22"/>
        </w:rPr>
        <w:t>Wünschen Sie eine Anzahlung und Schlussabrechnung nach erfolgter Rechnungsstellung</w:t>
      </w:r>
      <w:r w:rsidR="00017027" w:rsidRPr="00E7568A">
        <w:rPr>
          <w:rFonts w:ascii="Arial" w:hAnsi="Arial" w:cs="Arial"/>
          <w:b/>
          <w:color w:val="000000"/>
          <w:kern w:val="0"/>
          <w:sz w:val="22"/>
          <w:szCs w:val="22"/>
        </w:rPr>
        <w:t>?</w:t>
      </w:r>
    </w:p>
    <w:p w14:paraId="7F03FDF5" w14:textId="77777777" w:rsidR="00E21478" w:rsidRPr="00E21478" w:rsidRDefault="00E21478" w:rsidP="00A06BB7">
      <w:pPr>
        <w:pStyle w:val="Listenabsatz"/>
        <w:numPr>
          <w:ilvl w:val="0"/>
          <w:numId w:val="22"/>
        </w:numPr>
        <w:spacing w:line="276" w:lineRule="auto"/>
        <w:rPr>
          <w:rFonts w:ascii="Arial" w:hAnsi="Arial" w:cs="Arial"/>
          <w:color w:val="000000"/>
          <w:kern w:val="0"/>
          <w:sz w:val="22"/>
          <w:szCs w:val="22"/>
        </w:rPr>
      </w:pPr>
      <w:r w:rsidRPr="00E21478">
        <w:rPr>
          <w:rFonts w:ascii="Arial" w:hAnsi="Arial" w:cs="Arial"/>
          <w:color w:val="000000"/>
          <w:kern w:val="0"/>
          <w:sz w:val="22"/>
          <w:szCs w:val="22"/>
        </w:rPr>
        <w:t xml:space="preserve">Ja </w:t>
      </w:r>
    </w:p>
    <w:p w14:paraId="5732A753" w14:textId="77777777" w:rsidR="00E21478" w:rsidRPr="00E21478" w:rsidRDefault="00E21478" w:rsidP="00A06BB7">
      <w:pPr>
        <w:pStyle w:val="Listenabsatz"/>
        <w:numPr>
          <w:ilvl w:val="0"/>
          <w:numId w:val="22"/>
        </w:numPr>
        <w:spacing w:line="276" w:lineRule="auto"/>
        <w:rPr>
          <w:rFonts w:ascii="Arial" w:hAnsi="Arial" w:cs="Arial"/>
          <w:color w:val="000000"/>
          <w:kern w:val="0"/>
          <w:sz w:val="22"/>
          <w:szCs w:val="22"/>
        </w:rPr>
      </w:pPr>
      <w:r w:rsidRPr="00E21478">
        <w:rPr>
          <w:rFonts w:ascii="Arial" w:hAnsi="Arial" w:cs="Arial"/>
          <w:color w:val="000000"/>
          <w:kern w:val="0"/>
          <w:sz w:val="22"/>
          <w:szCs w:val="22"/>
        </w:rPr>
        <w:t>Nein</w:t>
      </w:r>
    </w:p>
    <w:p w14:paraId="4D49F6CA" w14:textId="77777777" w:rsidR="00DC22A5" w:rsidRDefault="00DC22A5" w:rsidP="00A06BB7">
      <w:pPr>
        <w:spacing w:line="276" w:lineRule="auto"/>
        <w:rPr>
          <w:rFonts w:ascii="Arial" w:hAnsi="Arial" w:cs="Arial"/>
          <w:color w:val="000000"/>
          <w:kern w:val="0"/>
          <w:sz w:val="22"/>
          <w:szCs w:val="22"/>
        </w:rPr>
      </w:pPr>
    </w:p>
    <w:p w14:paraId="082AD31F" w14:textId="4AC04F2C" w:rsidR="00392E97" w:rsidRPr="00E7568A" w:rsidRDefault="00392E97" w:rsidP="00392E97">
      <w:pPr>
        <w:spacing w:line="276" w:lineRule="auto"/>
        <w:rPr>
          <w:rFonts w:ascii="Arial" w:hAnsi="Arial" w:cs="Arial"/>
          <w:b/>
          <w:color w:val="000000"/>
          <w:kern w:val="0"/>
          <w:sz w:val="22"/>
          <w:szCs w:val="22"/>
        </w:rPr>
      </w:pPr>
      <w:r w:rsidRPr="00E7568A">
        <w:rPr>
          <w:rFonts w:ascii="Arial" w:hAnsi="Arial" w:cs="Arial"/>
          <w:b/>
          <w:color w:val="000000"/>
          <w:kern w:val="0"/>
          <w:sz w:val="22"/>
          <w:szCs w:val="22"/>
        </w:rPr>
        <w:t>Beantragen Sie einen vorzeitigen Maßnahmenbeginn?</w:t>
      </w:r>
      <w:bookmarkStart w:id="0" w:name="_GoBack"/>
      <w:bookmarkEnd w:id="0"/>
    </w:p>
    <w:p w14:paraId="6DF2007C" w14:textId="77777777" w:rsidR="00392E97" w:rsidRPr="00E21478" w:rsidRDefault="00392E97" w:rsidP="00392E97">
      <w:pPr>
        <w:pStyle w:val="Listenabsatz"/>
        <w:numPr>
          <w:ilvl w:val="0"/>
          <w:numId w:val="22"/>
        </w:numPr>
        <w:spacing w:line="276" w:lineRule="auto"/>
        <w:rPr>
          <w:rFonts w:ascii="Arial" w:hAnsi="Arial" w:cs="Arial"/>
          <w:color w:val="000000"/>
          <w:kern w:val="0"/>
          <w:sz w:val="22"/>
          <w:szCs w:val="22"/>
        </w:rPr>
      </w:pPr>
      <w:r w:rsidRPr="00E21478">
        <w:rPr>
          <w:rFonts w:ascii="Arial" w:hAnsi="Arial" w:cs="Arial"/>
          <w:color w:val="000000"/>
          <w:kern w:val="0"/>
          <w:sz w:val="22"/>
          <w:szCs w:val="22"/>
        </w:rPr>
        <w:t xml:space="preserve">Ja </w:t>
      </w:r>
    </w:p>
    <w:p w14:paraId="78098609" w14:textId="77777777" w:rsidR="00392E97" w:rsidRDefault="00392E97" w:rsidP="00392E97">
      <w:pPr>
        <w:pStyle w:val="Listenabsatz"/>
        <w:numPr>
          <w:ilvl w:val="0"/>
          <w:numId w:val="22"/>
        </w:numPr>
        <w:spacing w:line="276" w:lineRule="auto"/>
        <w:rPr>
          <w:rFonts w:ascii="Arial" w:hAnsi="Arial" w:cs="Arial"/>
          <w:color w:val="000000"/>
          <w:kern w:val="0"/>
          <w:sz w:val="22"/>
          <w:szCs w:val="22"/>
        </w:rPr>
      </w:pPr>
      <w:r w:rsidRPr="00E21478">
        <w:rPr>
          <w:rFonts w:ascii="Arial" w:hAnsi="Arial" w:cs="Arial"/>
          <w:color w:val="000000"/>
          <w:kern w:val="0"/>
          <w:sz w:val="22"/>
          <w:szCs w:val="22"/>
        </w:rPr>
        <w:t>Nein</w:t>
      </w:r>
    </w:p>
    <w:p w14:paraId="201373CB" w14:textId="77777777" w:rsidR="00E7568A" w:rsidRDefault="00E7568A" w:rsidP="00E7568A">
      <w:pPr>
        <w:spacing w:line="276" w:lineRule="auto"/>
        <w:rPr>
          <w:rFonts w:ascii="Arial" w:hAnsi="Arial" w:cs="Arial"/>
          <w:color w:val="000000"/>
          <w:kern w:val="0"/>
          <w:sz w:val="22"/>
          <w:szCs w:val="22"/>
        </w:rPr>
      </w:pPr>
    </w:p>
    <w:p w14:paraId="07B4FF96" w14:textId="77777777" w:rsidR="00E7568A" w:rsidRDefault="00E7568A" w:rsidP="00E7568A">
      <w:pPr>
        <w:spacing w:line="276" w:lineRule="auto"/>
        <w:rPr>
          <w:rFonts w:ascii="Arial" w:hAnsi="Arial" w:cs="Arial"/>
          <w:color w:val="000000"/>
          <w:kern w:val="0"/>
          <w:sz w:val="22"/>
          <w:szCs w:val="22"/>
        </w:rPr>
      </w:pPr>
    </w:p>
    <w:p w14:paraId="12D9FC52" w14:textId="77777777" w:rsidR="00E7568A" w:rsidRDefault="00E7568A" w:rsidP="00E7568A">
      <w:pPr>
        <w:spacing w:line="276" w:lineRule="auto"/>
        <w:rPr>
          <w:rFonts w:ascii="Arial" w:hAnsi="Arial" w:cs="Arial"/>
          <w:color w:val="000000"/>
          <w:kern w:val="0"/>
          <w:sz w:val="22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1134"/>
        <w:gridCol w:w="4932"/>
      </w:tblGrid>
      <w:tr w:rsidR="00E7568A" w14:paraId="237187E2" w14:textId="77777777" w:rsidTr="00656530">
        <w:tc>
          <w:tcPr>
            <w:tcW w:w="4390" w:type="dxa"/>
            <w:tcBorders>
              <w:bottom w:val="single" w:sz="4" w:space="0" w:color="auto"/>
            </w:tcBorders>
          </w:tcPr>
          <w:p w14:paraId="6C1C22A5" w14:textId="77777777" w:rsidR="00E7568A" w:rsidRDefault="00E7568A" w:rsidP="00656530">
            <w:pPr>
              <w:spacing w:line="276" w:lineRule="auto"/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</w:tcPr>
          <w:p w14:paraId="0E6A0037" w14:textId="77777777" w:rsidR="00E7568A" w:rsidRDefault="00E7568A" w:rsidP="00656530">
            <w:pPr>
              <w:spacing w:line="276" w:lineRule="auto"/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932" w:type="dxa"/>
            <w:tcBorders>
              <w:bottom w:val="single" w:sz="4" w:space="0" w:color="auto"/>
            </w:tcBorders>
          </w:tcPr>
          <w:p w14:paraId="13970398" w14:textId="77777777" w:rsidR="00E7568A" w:rsidRDefault="00E7568A" w:rsidP="00656530">
            <w:pPr>
              <w:spacing w:line="276" w:lineRule="auto"/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</w:pPr>
          </w:p>
        </w:tc>
      </w:tr>
      <w:tr w:rsidR="00E7568A" w14:paraId="1C9CA9AF" w14:textId="77777777" w:rsidTr="00656530">
        <w:tc>
          <w:tcPr>
            <w:tcW w:w="4390" w:type="dxa"/>
            <w:tcBorders>
              <w:top w:val="single" w:sz="4" w:space="0" w:color="auto"/>
            </w:tcBorders>
          </w:tcPr>
          <w:p w14:paraId="55769C47" w14:textId="77777777" w:rsidR="00E7568A" w:rsidRDefault="00E7568A" w:rsidP="00656530">
            <w:pPr>
              <w:spacing w:line="276" w:lineRule="auto"/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>Ort, Datum</w:t>
            </w:r>
          </w:p>
        </w:tc>
        <w:tc>
          <w:tcPr>
            <w:tcW w:w="1134" w:type="dxa"/>
          </w:tcPr>
          <w:p w14:paraId="42562BF4" w14:textId="77777777" w:rsidR="00E7568A" w:rsidRDefault="00E7568A" w:rsidP="00656530">
            <w:pPr>
              <w:spacing w:line="276" w:lineRule="auto"/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932" w:type="dxa"/>
            <w:tcBorders>
              <w:top w:val="single" w:sz="4" w:space="0" w:color="auto"/>
            </w:tcBorders>
          </w:tcPr>
          <w:p w14:paraId="7EE11983" w14:textId="77777777" w:rsidR="00E7568A" w:rsidRDefault="00E7568A" w:rsidP="00656530">
            <w:pPr>
              <w:spacing w:line="276" w:lineRule="auto"/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>Unterschrift</w:t>
            </w:r>
          </w:p>
        </w:tc>
      </w:tr>
    </w:tbl>
    <w:p w14:paraId="4FB19E8B" w14:textId="77777777" w:rsidR="00E7568A" w:rsidRPr="00E7568A" w:rsidRDefault="00E7568A" w:rsidP="00E7568A">
      <w:pPr>
        <w:spacing w:line="276" w:lineRule="auto"/>
        <w:rPr>
          <w:rFonts w:ascii="Arial" w:hAnsi="Arial" w:cs="Arial"/>
          <w:color w:val="000000"/>
          <w:kern w:val="0"/>
          <w:sz w:val="22"/>
          <w:szCs w:val="22"/>
        </w:rPr>
      </w:pPr>
    </w:p>
    <w:p w14:paraId="06F891E9" w14:textId="77777777" w:rsidR="00E21478" w:rsidRPr="00E456F7" w:rsidRDefault="00E21478" w:rsidP="00A06BB7">
      <w:pPr>
        <w:spacing w:line="276" w:lineRule="auto"/>
        <w:rPr>
          <w:rFonts w:ascii="Arial" w:hAnsi="Arial" w:cs="Arial"/>
          <w:color w:val="000000"/>
          <w:kern w:val="0"/>
          <w:sz w:val="22"/>
          <w:szCs w:val="22"/>
        </w:rPr>
      </w:pPr>
    </w:p>
    <w:p w14:paraId="02CAB47B" w14:textId="77777777" w:rsidR="00E7568A" w:rsidRDefault="00E7568A" w:rsidP="00A06BB7">
      <w:pPr>
        <w:spacing w:line="276" w:lineRule="auto"/>
        <w:rPr>
          <w:rFonts w:ascii="Arial" w:hAnsi="Arial" w:cs="Arial"/>
          <w:b/>
          <w:bCs/>
          <w:color w:val="000000"/>
          <w:kern w:val="0"/>
          <w:sz w:val="22"/>
          <w:szCs w:val="22"/>
        </w:rPr>
        <w:sectPr w:rsidR="00E7568A" w:rsidSect="00A25A3C">
          <w:headerReference w:type="default" r:id="rId9"/>
          <w:footerReference w:type="even" r:id="rId10"/>
          <w:footerReference w:type="default" r:id="rId11"/>
          <w:pgSz w:w="11906" w:h="16838"/>
          <w:pgMar w:top="720" w:right="720" w:bottom="720" w:left="720" w:header="346" w:footer="340" w:gutter="0"/>
          <w:cols w:space="708"/>
          <w:docGrid w:linePitch="360"/>
        </w:sectPr>
      </w:pPr>
    </w:p>
    <w:p w14:paraId="090258C3" w14:textId="78918C92" w:rsidR="00DC22A5" w:rsidRPr="00C028C0" w:rsidRDefault="00DC22A5" w:rsidP="00A06BB7">
      <w:pPr>
        <w:spacing w:line="276" w:lineRule="auto"/>
        <w:rPr>
          <w:rFonts w:ascii="Arial" w:hAnsi="Arial" w:cs="Arial"/>
          <w:b/>
          <w:bCs/>
          <w:color w:val="000000"/>
          <w:kern w:val="0"/>
          <w:sz w:val="22"/>
          <w:szCs w:val="22"/>
        </w:rPr>
      </w:pPr>
      <w:r w:rsidRPr="00C028C0">
        <w:rPr>
          <w:rFonts w:ascii="Arial" w:hAnsi="Arial" w:cs="Arial"/>
          <w:b/>
          <w:bCs/>
          <w:color w:val="000000"/>
          <w:kern w:val="0"/>
          <w:sz w:val="22"/>
          <w:szCs w:val="22"/>
        </w:rPr>
        <w:t>Fördergebiet</w:t>
      </w:r>
      <w:r w:rsidR="00E939C2">
        <w:rPr>
          <w:rFonts w:ascii="Arial" w:hAnsi="Arial" w:cs="Arial"/>
          <w:b/>
          <w:bCs/>
          <w:color w:val="000000"/>
          <w:kern w:val="0"/>
          <w:sz w:val="22"/>
          <w:szCs w:val="22"/>
        </w:rPr>
        <w:t xml:space="preserve"> </w:t>
      </w:r>
      <w:r w:rsidR="00E939C2" w:rsidRPr="00E939C2">
        <w:rPr>
          <w:rFonts w:ascii="Arial" w:hAnsi="Arial" w:cs="Arial"/>
          <w:b/>
          <w:bCs/>
          <w:color w:val="000000"/>
          <w:kern w:val="0"/>
          <w:sz w:val="22"/>
          <w:szCs w:val="22"/>
        </w:rPr>
        <w:t>Innenstadt und Altstadt von Büdingen</w:t>
      </w:r>
      <w:r w:rsidRPr="00C028C0">
        <w:rPr>
          <w:rFonts w:ascii="Arial" w:hAnsi="Arial" w:cs="Arial"/>
          <w:b/>
          <w:bCs/>
          <w:color w:val="000000"/>
          <w:kern w:val="0"/>
          <w:sz w:val="22"/>
          <w:szCs w:val="22"/>
        </w:rPr>
        <w:t xml:space="preserve">: </w:t>
      </w:r>
    </w:p>
    <w:p w14:paraId="3A13DE66" w14:textId="54809EA1" w:rsidR="00DC22A5" w:rsidRPr="00EB2D56" w:rsidRDefault="00E7568A" w:rsidP="00A06BB7">
      <w:pPr>
        <w:spacing w:line="276" w:lineRule="auto"/>
        <w:rPr>
          <w:rFonts w:ascii="Arial" w:hAnsi="Arial" w:cs="Arial"/>
          <w:color w:val="000000"/>
          <w:kern w:val="0"/>
          <w:sz w:val="22"/>
          <w:szCs w:val="22"/>
        </w:rPr>
      </w:pPr>
      <w:r w:rsidRPr="00E456F7">
        <w:rPr>
          <w:rFonts w:ascii="Arial" w:hAnsi="Arial" w:cs="Arial"/>
          <w:noProof/>
          <w:color w:val="000000"/>
          <w:kern w:val="0"/>
          <w:sz w:val="22"/>
          <w:szCs w:val="22"/>
          <w:lang w:eastAsia="de-DE"/>
        </w:rPr>
        <w:drawing>
          <wp:anchor distT="0" distB="0" distL="114300" distR="114300" simplePos="0" relativeHeight="251660291" behindDoc="0" locked="0" layoutInCell="1" allowOverlap="1" wp14:anchorId="65526D83" wp14:editId="2640316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9737520" cy="4438650"/>
            <wp:effectExtent l="0" t="0" r="0" b="0"/>
            <wp:wrapNone/>
            <wp:docPr id="485227108" name="Grafik 1" descr="Ein Bild, das Karte, Screenshot,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227108" name="Grafik 1" descr="Ein Bild, das Karte, Screenshot, Text enthält.&#10;&#10;Automatisch generierte Beschreibu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72"/>
                    <a:stretch/>
                  </pic:blipFill>
                  <pic:spPr bwMode="auto">
                    <a:xfrm>
                      <a:off x="0" y="0"/>
                      <a:ext cx="9751252" cy="4444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7B351" w14:textId="77777777" w:rsidR="006E2E09" w:rsidRDefault="006E2E09" w:rsidP="00A06BB7">
      <w:pPr>
        <w:spacing w:line="276" w:lineRule="auto"/>
        <w:rPr>
          <w:rFonts w:ascii="Arial" w:hAnsi="Arial" w:cs="Arial"/>
          <w:color w:val="000000"/>
          <w:kern w:val="0"/>
          <w:sz w:val="22"/>
          <w:szCs w:val="22"/>
        </w:rPr>
      </w:pPr>
    </w:p>
    <w:p w14:paraId="04B6F01D" w14:textId="77777777" w:rsidR="006E2E09" w:rsidRDefault="006E2E09" w:rsidP="00A06BB7">
      <w:pPr>
        <w:spacing w:line="276" w:lineRule="auto"/>
        <w:rPr>
          <w:rFonts w:ascii="Arial" w:hAnsi="Arial" w:cs="Arial"/>
          <w:color w:val="000000"/>
          <w:kern w:val="0"/>
          <w:sz w:val="22"/>
          <w:szCs w:val="22"/>
        </w:rPr>
      </w:pPr>
    </w:p>
    <w:p w14:paraId="79263929" w14:textId="77777777" w:rsidR="006E2E09" w:rsidRDefault="006E2E09" w:rsidP="00A06BB7">
      <w:pPr>
        <w:spacing w:line="276" w:lineRule="auto"/>
        <w:rPr>
          <w:rFonts w:ascii="Arial" w:hAnsi="Arial" w:cs="Arial"/>
          <w:color w:val="000000"/>
          <w:kern w:val="0"/>
          <w:sz w:val="22"/>
          <w:szCs w:val="22"/>
        </w:rPr>
      </w:pPr>
    </w:p>
    <w:p w14:paraId="4A6BD5AD" w14:textId="77777777" w:rsidR="006E2E09" w:rsidRDefault="006E2E09" w:rsidP="00A06BB7">
      <w:pPr>
        <w:spacing w:line="276" w:lineRule="auto"/>
        <w:rPr>
          <w:rFonts w:ascii="Arial" w:hAnsi="Arial" w:cs="Arial"/>
          <w:color w:val="000000"/>
          <w:kern w:val="0"/>
          <w:sz w:val="22"/>
          <w:szCs w:val="22"/>
        </w:rPr>
      </w:pPr>
    </w:p>
    <w:p w14:paraId="25F12A63" w14:textId="77777777" w:rsidR="006E2E09" w:rsidRDefault="006E2E09" w:rsidP="00A06BB7">
      <w:pPr>
        <w:spacing w:line="276" w:lineRule="auto"/>
        <w:rPr>
          <w:rFonts w:ascii="Arial" w:hAnsi="Arial" w:cs="Arial"/>
          <w:color w:val="000000"/>
          <w:kern w:val="0"/>
          <w:sz w:val="22"/>
          <w:szCs w:val="22"/>
        </w:rPr>
      </w:pPr>
    </w:p>
    <w:p w14:paraId="2FF3D7F4" w14:textId="77777777" w:rsidR="006E2E09" w:rsidRDefault="006E2E09" w:rsidP="00A06BB7">
      <w:pPr>
        <w:spacing w:line="276" w:lineRule="auto"/>
        <w:rPr>
          <w:rFonts w:ascii="Arial" w:hAnsi="Arial" w:cs="Arial"/>
          <w:color w:val="000000"/>
          <w:kern w:val="0"/>
          <w:sz w:val="22"/>
          <w:szCs w:val="22"/>
        </w:rPr>
      </w:pPr>
    </w:p>
    <w:p w14:paraId="38B08A20" w14:textId="77777777" w:rsidR="006E2E09" w:rsidRDefault="006E2E09" w:rsidP="00A06BB7">
      <w:pPr>
        <w:spacing w:line="276" w:lineRule="auto"/>
        <w:rPr>
          <w:rFonts w:ascii="Arial" w:hAnsi="Arial" w:cs="Arial"/>
          <w:color w:val="000000"/>
          <w:kern w:val="0"/>
          <w:sz w:val="22"/>
          <w:szCs w:val="22"/>
        </w:rPr>
      </w:pPr>
    </w:p>
    <w:p w14:paraId="67AFC956" w14:textId="77777777" w:rsidR="006E2E09" w:rsidRDefault="006E2E09" w:rsidP="00A06BB7">
      <w:pPr>
        <w:spacing w:line="276" w:lineRule="auto"/>
        <w:rPr>
          <w:rFonts w:ascii="Arial" w:hAnsi="Arial" w:cs="Arial"/>
          <w:color w:val="000000"/>
          <w:kern w:val="0"/>
          <w:sz w:val="22"/>
          <w:szCs w:val="22"/>
        </w:rPr>
      </w:pPr>
    </w:p>
    <w:p w14:paraId="5DCBCEAB" w14:textId="77777777" w:rsidR="006E2E09" w:rsidRDefault="006E2E09" w:rsidP="00A06BB7">
      <w:pPr>
        <w:spacing w:line="276" w:lineRule="auto"/>
        <w:rPr>
          <w:rFonts w:ascii="Arial" w:hAnsi="Arial" w:cs="Arial"/>
          <w:color w:val="000000"/>
          <w:kern w:val="0"/>
          <w:sz w:val="22"/>
          <w:szCs w:val="22"/>
        </w:rPr>
      </w:pPr>
    </w:p>
    <w:p w14:paraId="6EC45B92" w14:textId="77777777" w:rsidR="006E2E09" w:rsidRDefault="006E2E09" w:rsidP="00A06BB7">
      <w:pPr>
        <w:spacing w:line="276" w:lineRule="auto"/>
        <w:rPr>
          <w:rFonts w:ascii="Arial" w:hAnsi="Arial" w:cs="Arial"/>
          <w:color w:val="000000"/>
          <w:kern w:val="0"/>
          <w:sz w:val="22"/>
          <w:szCs w:val="22"/>
        </w:rPr>
      </w:pPr>
    </w:p>
    <w:p w14:paraId="7DF9EDFD" w14:textId="77777777" w:rsidR="006E2E09" w:rsidRDefault="006E2E09" w:rsidP="00A06BB7">
      <w:pPr>
        <w:spacing w:line="276" w:lineRule="auto"/>
        <w:rPr>
          <w:rFonts w:ascii="Arial" w:hAnsi="Arial" w:cs="Arial"/>
          <w:color w:val="000000"/>
          <w:kern w:val="0"/>
          <w:sz w:val="22"/>
          <w:szCs w:val="22"/>
        </w:rPr>
      </w:pPr>
    </w:p>
    <w:p w14:paraId="2A88C425" w14:textId="76268E64" w:rsidR="00CF5DF1" w:rsidRPr="00EB2D56" w:rsidRDefault="00CF5DF1" w:rsidP="00CF5DF1">
      <w:pPr>
        <w:rPr>
          <w:rFonts w:ascii="Arial" w:hAnsi="Arial" w:cs="Arial"/>
          <w:sz w:val="22"/>
          <w:szCs w:val="22"/>
        </w:rPr>
      </w:pPr>
    </w:p>
    <w:sectPr w:rsidR="00CF5DF1" w:rsidRPr="00EB2D56" w:rsidSect="00E7568A">
      <w:pgSz w:w="16838" w:h="11906" w:orient="landscape"/>
      <w:pgMar w:top="720" w:right="720" w:bottom="720" w:left="720" w:header="346" w:footer="34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7D7E6517" w16cex:dateUtc="2024-04-09T11:21:00Z"/>
  <w16cex:commentExtensible w16cex:durableId="3CB9B386" w16cex:dateUtc="2024-04-09T11:24:00Z"/>
  <w16cex:commentExtensible w16cex:durableId="0B59297E" w16cex:dateUtc="2024-04-09T11:22:00Z"/>
  <w16cex:commentExtensible w16cex:durableId="18084FC1" w16cex:dateUtc="2024-04-09T11:25:00Z"/>
  <w16cex:commentExtensible w16cex:durableId="1698A7D5" w16cex:dateUtc="2024-04-09T11:27:00Z"/>
  <w16cex:commentExtensible w16cex:durableId="47D9FEA9" w16cex:dateUtc="2024-04-09T11:31:00Z"/>
  <w16cex:commentExtensible w16cex:durableId="36F190B0" w16cex:dateUtc="2024-04-09T11:3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DF60CD8" w16cid:durableId="7D7E6517"/>
  <w16cid:commentId w16cid:paraId="0599308E" w16cid:durableId="3CB9B386"/>
  <w16cid:commentId w16cid:paraId="2C34DA6D" w16cid:durableId="699DB5C2"/>
  <w16cid:commentId w16cid:paraId="7C9FAFA0" w16cid:durableId="0B59297E"/>
  <w16cid:commentId w16cid:paraId="2F819F12" w16cid:durableId="18084FC1"/>
  <w16cid:commentId w16cid:paraId="5EF427A1" w16cid:durableId="1698A7D5"/>
  <w16cid:commentId w16cid:paraId="02AC541A" w16cid:durableId="47407031"/>
  <w16cid:commentId w16cid:paraId="28232E62" w16cid:durableId="4DB0D097"/>
  <w16cid:commentId w16cid:paraId="508E2CED" w16cid:durableId="47D9FEA9"/>
  <w16cid:commentId w16cid:paraId="4FB383E2" w16cid:durableId="36F190B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BC743F" w14:textId="77777777" w:rsidR="00827B20" w:rsidRDefault="00827B20" w:rsidP="00E5089B">
      <w:r>
        <w:separator/>
      </w:r>
    </w:p>
  </w:endnote>
  <w:endnote w:type="continuationSeparator" w:id="0">
    <w:p w14:paraId="1EAE0BB7" w14:textId="77777777" w:rsidR="00827B20" w:rsidRDefault="00827B20" w:rsidP="00E5089B">
      <w:r>
        <w:continuationSeparator/>
      </w:r>
    </w:p>
  </w:endnote>
  <w:endnote w:type="continuationNotice" w:id="1">
    <w:p w14:paraId="38C25C0E" w14:textId="77777777" w:rsidR="00827B20" w:rsidRDefault="00827B2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undesSerif Office">
    <w:altName w:val="Book Antiqua"/>
    <w:charset w:val="00"/>
    <w:family w:val="roman"/>
    <w:pitch w:val="variable"/>
    <w:sig w:usb0="A00000BF" w:usb1="4000206B" w:usb2="00000000" w:usb3="00000000" w:csb0="00000093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Seitenzahl"/>
      </w:rPr>
      <w:id w:val="2035693396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62B17023" w14:textId="77777777" w:rsidR="00827B20" w:rsidRDefault="00827B20" w:rsidP="00DD60E0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4C27D764" w14:textId="77777777" w:rsidR="00827B20" w:rsidRDefault="00827B20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Seitenzahl"/>
        <w:rFonts w:ascii="Arial" w:hAnsi="Arial" w:cs="Arial"/>
        <w:sz w:val="21"/>
        <w:szCs w:val="21"/>
      </w:rPr>
      <w:id w:val="552431972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3289C0B8" w14:textId="77777777" w:rsidR="00827B20" w:rsidRPr="0065592E" w:rsidRDefault="00827B20" w:rsidP="00DD60E0">
        <w:pPr>
          <w:pStyle w:val="Fuzeile"/>
          <w:framePr w:wrap="none" w:vAnchor="text" w:hAnchor="margin" w:xAlign="center" w:y="1"/>
          <w:rPr>
            <w:rStyle w:val="Seitenzahl"/>
            <w:rFonts w:ascii="Arial" w:hAnsi="Arial" w:cs="Arial"/>
            <w:sz w:val="21"/>
            <w:szCs w:val="21"/>
          </w:rPr>
        </w:pPr>
        <w:r w:rsidRPr="0065592E">
          <w:rPr>
            <w:rStyle w:val="Seitenzahl"/>
            <w:rFonts w:ascii="Arial" w:hAnsi="Arial" w:cs="Arial"/>
            <w:sz w:val="21"/>
            <w:szCs w:val="21"/>
          </w:rPr>
          <w:fldChar w:fldCharType="begin"/>
        </w:r>
        <w:r w:rsidRPr="0065592E">
          <w:rPr>
            <w:rStyle w:val="Seitenzahl"/>
            <w:rFonts w:ascii="Arial" w:hAnsi="Arial" w:cs="Arial"/>
            <w:sz w:val="21"/>
            <w:szCs w:val="21"/>
          </w:rPr>
          <w:instrText xml:space="preserve"> PAGE </w:instrText>
        </w:r>
        <w:r w:rsidRPr="0065592E">
          <w:rPr>
            <w:rStyle w:val="Seitenzahl"/>
            <w:rFonts w:ascii="Arial" w:hAnsi="Arial" w:cs="Arial"/>
            <w:sz w:val="21"/>
            <w:szCs w:val="21"/>
          </w:rPr>
          <w:fldChar w:fldCharType="separate"/>
        </w:r>
        <w:r w:rsidR="00E7568A">
          <w:rPr>
            <w:rStyle w:val="Seitenzahl"/>
            <w:rFonts w:ascii="Arial" w:hAnsi="Arial" w:cs="Arial"/>
            <w:noProof/>
            <w:sz w:val="21"/>
            <w:szCs w:val="21"/>
          </w:rPr>
          <w:t>2</w:t>
        </w:r>
        <w:r w:rsidRPr="0065592E">
          <w:rPr>
            <w:rStyle w:val="Seitenzahl"/>
            <w:rFonts w:ascii="Arial" w:hAnsi="Arial" w:cs="Arial"/>
            <w:sz w:val="21"/>
            <w:szCs w:val="21"/>
          </w:rPr>
          <w:fldChar w:fldCharType="end"/>
        </w:r>
      </w:p>
    </w:sdtContent>
  </w:sdt>
  <w:p w14:paraId="69B31E85" w14:textId="77777777" w:rsidR="00827B20" w:rsidRDefault="00827B2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E25C3C" w14:textId="77777777" w:rsidR="00827B20" w:rsidRDefault="00827B20" w:rsidP="00E5089B">
      <w:r>
        <w:separator/>
      </w:r>
    </w:p>
  </w:footnote>
  <w:footnote w:type="continuationSeparator" w:id="0">
    <w:p w14:paraId="3EC35AEA" w14:textId="77777777" w:rsidR="00827B20" w:rsidRDefault="00827B20" w:rsidP="00E5089B">
      <w:r>
        <w:continuationSeparator/>
      </w:r>
    </w:p>
  </w:footnote>
  <w:footnote w:type="continuationNotice" w:id="1">
    <w:p w14:paraId="3F2AC23F" w14:textId="77777777" w:rsidR="00827B20" w:rsidRDefault="00827B2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464" w:type="dxa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1854"/>
      <w:gridCol w:w="4775"/>
      <w:gridCol w:w="2835"/>
    </w:tblGrid>
    <w:tr w:rsidR="00827B20" w:rsidRPr="00FE4472" w14:paraId="33FF6A31" w14:textId="77777777" w:rsidTr="00DD60E0">
      <w:tc>
        <w:tcPr>
          <w:tcW w:w="1854" w:type="dxa"/>
          <w:vAlign w:val="bottom"/>
        </w:tcPr>
        <w:p w14:paraId="10BA9EE2" w14:textId="77777777" w:rsidR="00827B20" w:rsidRPr="00FE4472" w:rsidRDefault="00827B20" w:rsidP="007D1F88">
          <w:pPr>
            <w:tabs>
              <w:tab w:val="center" w:pos="4536"/>
              <w:tab w:val="right" w:pos="9072"/>
            </w:tabs>
            <w:rPr>
              <w:rFonts w:ascii="Arial" w:eastAsia="Times New Roman" w:hAnsi="Arial" w:cs="Arial"/>
              <w:kern w:val="0"/>
              <w:sz w:val="16"/>
              <w:szCs w:val="16"/>
              <w:lang w:eastAsia="de-DE"/>
              <w14:ligatures w14:val="none"/>
            </w:rPr>
          </w:pPr>
          <w:r w:rsidRPr="00FE4472">
            <w:rPr>
              <w:rFonts w:ascii="Arial" w:eastAsia="Times New Roman" w:hAnsi="Arial" w:cs="Arial"/>
              <w:noProof/>
              <w:kern w:val="0"/>
              <w:sz w:val="16"/>
              <w:szCs w:val="16"/>
              <w:lang w:eastAsia="de-DE"/>
              <w14:ligatures w14:val="none"/>
            </w:rPr>
            <w:drawing>
              <wp:inline distT="0" distB="0" distL="0" distR="0" wp14:anchorId="7A7B9CB1" wp14:editId="733731E7">
                <wp:extent cx="742950" cy="790575"/>
                <wp:effectExtent l="0" t="0" r="0" b="9525"/>
                <wp:docPr id="1" name="Bild 1" descr="Buedingen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uedingen_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295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26DF4E1" w14:textId="77777777" w:rsidR="00827B20" w:rsidRPr="00FE4472" w:rsidRDefault="00827B20" w:rsidP="007D1F88">
          <w:pPr>
            <w:tabs>
              <w:tab w:val="center" w:pos="4536"/>
              <w:tab w:val="right" w:pos="9072"/>
            </w:tabs>
            <w:rPr>
              <w:rFonts w:ascii="Arial" w:eastAsia="Times New Roman" w:hAnsi="Arial" w:cs="Arial"/>
              <w:kern w:val="0"/>
              <w:sz w:val="10"/>
              <w:szCs w:val="10"/>
              <w:lang w:eastAsia="de-DE"/>
              <w14:ligatures w14:val="none"/>
            </w:rPr>
          </w:pPr>
        </w:p>
      </w:tc>
      <w:tc>
        <w:tcPr>
          <w:tcW w:w="4775" w:type="dxa"/>
          <w:vAlign w:val="center"/>
        </w:tcPr>
        <w:p w14:paraId="2F583F18" w14:textId="77777777" w:rsidR="00827B20" w:rsidRPr="00FE4472" w:rsidRDefault="00827B20" w:rsidP="007D1F88">
          <w:pPr>
            <w:jc w:val="right"/>
            <w:rPr>
              <w:rFonts w:ascii="Arial" w:eastAsia="Times New Roman" w:hAnsi="Arial" w:cs="Arial"/>
              <w:kern w:val="0"/>
              <w:sz w:val="56"/>
              <w:szCs w:val="56"/>
              <w:lang w:eastAsia="de-DE"/>
              <w14:ligatures w14:val="none"/>
            </w:rPr>
          </w:pPr>
          <w:r w:rsidRPr="00FE4472">
            <w:rPr>
              <w:rFonts w:ascii="Arial" w:eastAsia="Times New Roman" w:hAnsi="Arial" w:cs="Arial"/>
              <w:kern w:val="0"/>
              <w:sz w:val="56"/>
              <w:szCs w:val="56"/>
              <w:lang w:eastAsia="de-DE"/>
              <w14:ligatures w14:val="none"/>
            </w:rPr>
            <w:t>Stadt Büdingen</w:t>
          </w:r>
        </w:p>
      </w:tc>
      <w:tc>
        <w:tcPr>
          <w:tcW w:w="2835" w:type="dxa"/>
          <w:vAlign w:val="center"/>
        </w:tcPr>
        <w:p w14:paraId="67795003" w14:textId="77777777" w:rsidR="00827B20" w:rsidRPr="00FE4472" w:rsidRDefault="00827B20" w:rsidP="007D1F88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kern w:val="0"/>
              <w:lang w:eastAsia="de-DE"/>
              <w14:ligatures w14:val="none"/>
            </w:rPr>
          </w:pPr>
          <w:r>
            <w:rPr>
              <w:rFonts w:ascii="Arial" w:hAnsi="Arial" w:cs="Arial"/>
              <w:b/>
              <w:bCs/>
              <w:noProof/>
              <w:lang w:eastAsia="de-DE"/>
            </w:rPr>
            <w:drawing>
              <wp:anchor distT="0" distB="0" distL="114300" distR="114300" simplePos="0" relativeHeight="251658240" behindDoc="0" locked="0" layoutInCell="1" allowOverlap="1" wp14:anchorId="278251A5" wp14:editId="4D8301FB">
                <wp:simplePos x="0" y="0"/>
                <wp:positionH relativeFrom="column">
                  <wp:posOffset>584200</wp:posOffset>
                </wp:positionH>
                <wp:positionV relativeFrom="paragraph">
                  <wp:posOffset>-125095</wp:posOffset>
                </wp:positionV>
                <wp:extent cx="1167765" cy="386715"/>
                <wp:effectExtent l="0" t="0" r="635" b="0"/>
                <wp:wrapNone/>
                <wp:docPr id="116785830" name="Grafik 1" descr="Ein Bild, das Schrift, Text, Typografie, Grafiken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6785830" name="Grafik 1" descr="Ein Bild, das Schrift, Text, Typografie, Grafiken enthält.&#10;&#10;Automatisch generierte Beschreibu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7765" cy="3867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6899B13D" w14:textId="77777777" w:rsidR="00827B20" w:rsidRDefault="00827B20">
    <w:pPr>
      <w:pStyle w:val="Kopfzeile"/>
    </w:pPr>
    <w:r>
      <w:fldChar w:fldCharType="begin"/>
    </w:r>
    <w:r>
      <w:instrText xml:space="preserve"> INCLUDEPICTURE "C:\\Users\\charlottelennardt\\Library\\Group Containers\\UBF8T346G9.ms\\WebArchiveCopyPasteTempFiles\\com.microsoft.Word\\logo-buedingen-mobil.png?__ts=1560330152" \* MERGEFORMAT </w:instrTex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17E4E"/>
    <w:multiLevelType w:val="hybridMultilevel"/>
    <w:tmpl w:val="76E46430"/>
    <w:lvl w:ilvl="0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7000F">
      <w:start w:val="1"/>
      <w:numFmt w:val="decimal"/>
      <w:lvlText w:val="%2."/>
      <w:lvlJc w:val="left"/>
      <w:pPr>
        <w:ind w:left="1416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5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</w:abstractNum>
  <w:abstractNum w:abstractNumId="1" w15:restartNumberingAfterBreak="0">
    <w:nsid w:val="0D7B4AD6"/>
    <w:multiLevelType w:val="hybridMultilevel"/>
    <w:tmpl w:val="C05C2AA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2"/>
      <w:numFmt w:val="bullet"/>
      <w:lvlText w:val="-"/>
      <w:lvlJc w:val="left"/>
      <w:pPr>
        <w:ind w:left="2160" w:hanging="360"/>
      </w:pPr>
      <w:rPr>
        <w:rFonts w:ascii="BundesSerif Office" w:eastAsiaTheme="minorHAnsi" w:hAnsi="BundesSerif Office" w:cstheme="minorBidi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1964DE"/>
    <w:multiLevelType w:val="hybridMultilevel"/>
    <w:tmpl w:val="B14C24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3C0F51"/>
    <w:multiLevelType w:val="hybridMultilevel"/>
    <w:tmpl w:val="F586BA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F">
      <w:start w:val="1"/>
      <w:numFmt w:val="decimal"/>
      <w:lvlText w:val="%2."/>
      <w:lvlJc w:val="left"/>
      <w:pPr>
        <w:ind w:left="1495" w:hanging="360"/>
      </w:pPr>
      <w:rPr>
        <w:rFonts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A062A4"/>
    <w:multiLevelType w:val="hybridMultilevel"/>
    <w:tmpl w:val="15A821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4C4AF8"/>
    <w:multiLevelType w:val="hybridMultilevel"/>
    <w:tmpl w:val="5DA26C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3C3ADD"/>
    <w:multiLevelType w:val="hybridMultilevel"/>
    <w:tmpl w:val="1908ADF8"/>
    <w:lvl w:ilvl="0" w:tplc="A8C4D904">
      <w:start w:val="2"/>
      <w:numFmt w:val="bullet"/>
      <w:lvlText w:val="-"/>
      <w:lvlJc w:val="left"/>
      <w:pPr>
        <w:ind w:left="1080" w:hanging="360"/>
      </w:pPr>
      <w:rPr>
        <w:rFonts w:ascii="BundesSerif Office" w:eastAsiaTheme="minorHAnsi" w:hAnsi="BundesSerif Office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7D37B02"/>
    <w:multiLevelType w:val="multilevel"/>
    <w:tmpl w:val="3250AF66"/>
    <w:styleLink w:val="AktuelleListe1"/>
    <w:lvl w:ilvl="0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6972F5"/>
    <w:multiLevelType w:val="hybridMultilevel"/>
    <w:tmpl w:val="1122BB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C4D904">
      <w:start w:val="2"/>
      <w:numFmt w:val="bullet"/>
      <w:lvlText w:val="-"/>
      <w:lvlJc w:val="left"/>
      <w:pPr>
        <w:ind w:left="1440" w:hanging="360"/>
      </w:pPr>
      <w:rPr>
        <w:rFonts w:ascii="BundesSerif Office" w:eastAsiaTheme="minorHAnsi" w:hAnsi="BundesSerif Office" w:cstheme="minorBidi" w:hint="default"/>
      </w:rPr>
    </w:lvl>
    <w:lvl w:ilvl="2" w:tplc="A8C4D904">
      <w:start w:val="2"/>
      <w:numFmt w:val="bullet"/>
      <w:lvlText w:val="-"/>
      <w:lvlJc w:val="left"/>
      <w:pPr>
        <w:ind w:left="2160" w:hanging="360"/>
      </w:pPr>
      <w:rPr>
        <w:rFonts w:ascii="BundesSerif Office" w:eastAsiaTheme="minorHAnsi" w:hAnsi="BundesSerif Office" w:cstheme="minorBidi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C6493B"/>
    <w:multiLevelType w:val="hybridMultilevel"/>
    <w:tmpl w:val="76B0CE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06294A"/>
    <w:multiLevelType w:val="hybridMultilevel"/>
    <w:tmpl w:val="5ECA045E"/>
    <w:lvl w:ilvl="0" w:tplc="A8C4D904">
      <w:start w:val="2"/>
      <w:numFmt w:val="bullet"/>
      <w:lvlText w:val="-"/>
      <w:lvlJc w:val="left"/>
      <w:pPr>
        <w:ind w:left="720" w:hanging="360"/>
      </w:pPr>
      <w:rPr>
        <w:rFonts w:ascii="BundesSerif Office" w:eastAsiaTheme="minorHAnsi" w:hAnsi="BundesSerif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7A5F84"/>
    <w:multiLevelType w:val="hybridMultilevel"/>
    <w:tmpl w:val="218C5434"/>
    <w:lvl w:ilvl="0" w:tplc="DCB24CCA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881718"/>
    <w:multiLevelType w:val="hybridMultilevel"/>
    <w:tmpl w:val="4426CF5C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50AE7300"/>
    <w:multiLevelType w:val="multilevel"/>
    <w:tmpl w:val="15A6D3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24D1BF7"/>
    <w:multiLevelType w:val="hybridMultilevel"/>
    <w:tmpl w:val="14E85B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555348"/>
    <w:multiLevelType w:val="multilevel"/>
    <w:tmpl w:val="7C7E8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1AF3724"/>
    <w:multiLevelType w:val="hybridMultilevel"/>
    <w:tmpl w:val="80F60108"/>
    <w:lvl w:ilvl="0" w:tplc="EA8C7A80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292893"/>
    <w:multiLevelType w:val="hybridMultilevel"/>
    <w:tmpl w:val="7B26F34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7C0369"/>
    <w:multiLevelType w:val="hybridMultilevel"/>
    <w:tmpl w:val="3AEE383A"/>
    <w:lvl w:ilvl="0" w:tplc="892AB948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5A233A"/>
    <w:multiLevelType w:val="hybridMultilevel"/>
    <w:tmpl w:val="573851A6"/>
    <w:lvl w:ilvl="0" w:tplc="C4CC6A3C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E7038E"/>
    <w:multiLevelType w:val="multilevel"/>
    <w:tmpl w:val="FC6A0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6671D40"/>
    <w:multiLevelType w:val="multilevel"/>
    <w:tmpl w:val="B03C7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8ED6E2B"/>
    <w:multiLevelType w:val="multilevel"/>
    <w:tmpl w:val="8A1E3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7"/>
  </w:num>
  <w:num w:numId="3">
    <w:abstractNumId w:val="9"/>
  </w:num>
  <w:num w:numId="4">
    <w:abstractNumId w:val="4"/>
  </w:num>
  <w:num w:numId="5">
    <w:abstractNumId w:val="22"/>
  </w:num>
  <w:num w:numId="6">
    <w:abstractNumId w:val="13"/>
  </w:num>
  <w:num w:numId="7">
    <w:abstractNumId w:val="20"/>
  </w:num>
  <w:num w:numId="8">
    <w:abstractNumId w:val="21"/>
  </w:num>
  <w:num w:numId="9">
    <w:abstractNumId w:val="8"/>
  </w:num>
  <w:num w:numId="10">
    <w:abstractNumId w:val="2"/>
  </w:num>
  <w:num w:numId="11">
    <w:abstractNumId w:val="10"/>
  </w:num>
  <w:num w:numId="12">
    <w:abstractNumId w:val="3"/>
  </w:num>
  <w:num w:numId="13">
    <w:abstractNumId w:val="14"/>
  </w:num>
  <w:num w:numId="14">
    <w:abstractNumId w:val="6"/>
  </w:num>
  <w:num w:numId="15">
    <w:abstractNumId w:val="15"/>
  </w:num>
  <w:num w:numId="16">
    <w:abstractNumId w:val="11"/>
  </w:num>
  <w:num w:numId="17">
    <w:abstractNumId w:val="7"/>
  </w:num>
  <w:num w:numId="18">
    <w:abstractNumId w:val="18"/>
  </w:num>
  <w:num w:numId="19">
    <w:abstractNumId w:val="1"/>
  </w:num>
  <w:num w:numId="20">
    <w:abstractNumId w:val="0"/>
  </w:num>
  <w:num w:numId="21">
    <w:abstractNumId w:val="16"/>
  </w:num>
  <w:num w:numId="22">
    <w:abstractNumId w:val="19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456"/>
    <w:rsid w:val="00012A07"/>
    <w:rsid w:val="00013F4D"/>
    <w:rsid w:val="00017027"/>
    <w:rsid w:val="000252BA"/>
    <w:rsid w:val="00026068"/>
    <w:rsid w:val="000329D2"/>
    <w:rsid w:val="000333E9"/>
    <w:rsid w:val="00036008"/>
    <w:rsid w:val="000400E7"/>
    <w:rsid w:val="000523BD"/>
    <w:rsid w:val="000546B6"/>
    <w:rsid w:val="000610CE"/>
    <w:rsid w:val="00062BA5"/>
    <w:rsid w:val="000634FE"/>
    <w:rsid w:val="0007372B"/>
    <w:rsid w:val="00073805"/>
    <w:rsid w:val="00085937"/>
    <w:rsid w:val="00095FD5"/>
    <w:rsid w:val="0009790B"/>
    <w:rsid w:val="000C61AB"/>
    <w:rsid w:val="000D1AF1"/>
    <w:rsid w:val="000E08D8"/>
    <w:rsid w:val="000E2E73"/>
    <w:rsid w:val="000E66C7"/>
    <w:rsid w:val="000F108B"/>
    <w:rsid w:val="000F78BD"/>
    <w:rsid w:val="0010061C"/>
    <w:rsid w:val="001039AB"/>
    <w:rsid w:val="00110FF3"/>
    <w:rsid w:val="001131DA"/>
    <w:rsid w:val="001139A3"/>
    <w:rsid w:val="00115483"/>
    <w:rsid w:val="0012066F"/>
    <w:rsid w:val="00124D25"/>
    <w:rsid w:val="00125134"/>
    <w:rsid w:val="00130E43"/>
    <w:rsid w:val="0014079E"/>
    <w:rsid w:val="00147B6F"/>
    <w:rsid w:val="00152B74"/>
    <w:rsid w:val="0015522F"/>
    <w:rsid w:val="0016091E"/>
    <w:rsid w:val="0017222F"/>
    <w:rsid w:val="00172EC8"/>
    <w:rsid w:val="00175732"/>
    <w:rsid w:val="001779FC"/>
    <w:rsid w:val="0018151A"/>
    <w:rsid w:val="00182E59"/>
    <w:rsid w:val="00186983"/>
    <w:rsid w:val="00187E86"/>
    <w:rsid w:val="00194B86"/>
    <w:rsid w:val="00197CF1"/>
    <w:rsid w:val="001B651A"/>
    <w:rsid w:val="001C2796"/>
    <w:rsid w:val="001D00C8"/>
    <w:rsid w:val="001D3C32"/>
    <w:rsid w:val="001D4FDE"/>
    <w:rsid w:val="001D5DDE"/>
    <w:rsid w:val="001D6FBC"/>
    <w:rsid w:val="001D75E1"/>
    <w:rsid w:val="001E3661"/>
    <w:rsid w:val="001E4099"/>
    <w:rsid w:val="00200F2B"/>
    <w:rsid w:val="002028DE"/>
    <w:rsid w:val="002070B8"/>
    <w:rsid w:val="00216B6A"/>
    <w:rsid w:val="00217AB1"/>
    <w:rsid w:val="00231F49"/>
    <w:rsid w:val="00233717"/>
    <w:rsid w:val="00234E6F"/>
    <w:rsid w:val="00237838"/>
    <w:rsid w:val="00241D0B"/>
    <w:rsid w:val="0024766A"/>
    <w:rsid w:val="002540FE"/>
    <w:rsid w:val="002570AC"/>
    <w:rsid w:val="002618F3"/>
    <w:rsid w:val="00262328"/>
    <w:rsid w:val="002656BD"/>
    <w:rsid w:val="002679DE"/>
    <w:rsid w:val="0027773C"/>
    <w:rsid w:val="00280D95"/>
    <w:rsid w:val="00281BD7"/>
    <w:rsid w:val="0028295E"/>
    <w:rsid w:val="00282A74"/>
    <w:rsid w:val="002A2521"/>
    <w:rsid w:val="002A427B"/>
    <w:rsid w:val="002A6608"/>
    <w:rsid w:val="002B4CB9"/>
    <w:rsid w:val="002B701E"/>
    <w:rsid w:val="002B76BF"/>
    <w:rsid w:val="002C62E9"/>
    <w:rsid w:val="002C760B"/>
    <w:rsid w:val="002D5A81"/>
    <w:rsid w:val="002D7B92"/>
    <w:rsid w:val="002E1178"/>
    <w:rsid w:val="002E3F3F"/>
    <w:rsid w:val="002E5EF4"/>
    <w:rsid w:val="002F4F9D"/>
    <w:rsid w:val="003203F0"/>
    <w:rsid w:val="00322161"/>
    <w:rsid w:val="00322387"/>
    <w:rsid w:val="003277AF"/>
    <w:rsid w:val="00344CED"/>
    <w:rsid w:val="003541F8"/>
    <w:rsid w:val="003553FB"/>
    <w:rsid w:val="0035754F"/>
    <w:rsid w:val="00365803"/>
    <w:rsid w:val="00365A1E"/>
    <w:rsid w:val="00366239"/>
    <w:rsid w:val="0037391C"/>
    <w:rsid w:val="00382FD2"/>
    <w:rsid w:val="00383E8E"/>
    <w:rsid w:val="00392E97"/>
    <w:rsid w:val="00392F82"/>
    <w:rsid w:val="003A7949"/>
    <w:rsid w:val="003B0BDA"/>
    <w:rsid w:val="003B1EE0"/>
    <w:rsid w:val="003C45E2"/>
    <w:rsid w:val="003E2FEC"/>
    <w:rsid w:val="003F6B07"/>
    <w:rsid w:val="00403020"/>
    <w:rsid w:val="00404EAB"/>
    <w:rsid w:val="0040730C"/>
    <w:rsid w:val="004247AB"/>
    <w:rsid w:val="00430E01"/>
    <w:rsid w:val="0043256A"/>
    <w:rsid w:val="00440CAF"/>
    <w:rsid w:val="00442EBA"/>
    <w:rsid w:val="00446570"/>
    <w:rsid w:val="00446B08"/>
    <w:rsid w:val="00447574"/>
    <w:rsid w:val="004658A2"/>
    <w:rsid w:val="004729D0"/>
    <w:rsid w:val="00472A66"/>
    <w:rsid w:val="00475899"/>
    <w:rsid w:val="0048165A"/>
    <w:rsid w:val="00487231"/>
    <w:rsid w:val="004919C8"/>
    <w:rsid w:val="004922AD"/>
    <w:rsid w:val="00497D02"/>
    <w:rsid w:val="004A0898"/>
    <w:rsid w:val="004A4AE1"/>
    <w:rsid w:val="004A5162"/>
    <w:rsid w:val="004B328F"/>
    <w:rsid w:val="004C1878"/>
    <w:rsid w:val="004C21D7"/>
    <w:rsid w:val="004E1A77"/>
    <w:rsid w:val="004E3896"/>
    <w:rsid w:val="004E3B38"/>
    <w:rsid w:val="004E4BF5"/>
    <w:rsid w:val="004E4F89"/>
    <w:rsid w:val="00501F77"/>
    <w:rsid w:val="005055D2"/>
    <w:rsid w:val="00505A4B"/>
    <w:rsid w:val="00513D84"/>
    <w:rsid w:val="0051482C"/>
    <w:rsid w:val="00514918"/>
    <w:rsid w:val="005218BC"/>
    <w:rsid w:val="00522706"/>
    <w:rsid w:val="00525EF5"/>
    <w:rsid w:val="00531A4F"/>
    <w:rsid w:val="00531ACB"/>
    <w:rsid w:val="00532496"/>
    <w:rsid w:val="00540D46"/>
    <w:rsid w:val="0055636F"/>
    <w:rsid w:val="005579AA"/>
    <w:rsid w:val="005610E9"/>
    <w:rsid w:val="005651F3"/>
    <w:rsid w:val="00567C2F"/>
    <w:rsid w:val="00571C8D"/>
    <w:rsid w:val="00575888"/>
    <w:rsid w:val="00594EC3"/>
    <w:rsid w:val="00595E6B"/>
    <w:rsid w:val="005966E7"/>
    <w:rsid w:val="005A0CA5"/>
    <w:rsid w:val="005A39B6"/>
    <w:rsid w:val="005B536D"/>
    <w:rsid w:val="005C2C8D"/>
    <w:rsid w:val="005C5E8D"/>
    <w:rsid w:val="005D1B83"/>
    <w:rsid w:val="005D71B0"/>
    <w:rsid w:val="005E3F6D"/>
    <w:rsid w:val="005F2CDF"/>
    <w:rsid w:val="005F5984"/>
    <w:rsid w:val="006013ED"/>
    <w:rsid w:val="006034DE"/>
    <w:rsid w:val="00604A6E"/>
    <w:rsid w:val="00606ABA"/>
    <w:rsid w:val="0061021B"/>
    <w:rsid w:val="00612D17"/>
    <w:rsid w:val="00614DCC"/>
    <w:rsid w:val="00616277"/>
    <w:rsid w:val="006202C6"/>
    <w:rsid w:val="0062072B"/>
    <w:rsid w:val="00622482"/>
    <w:rsid w:val="00627740"/>
    <w:rsid w:val="00630CC8"/>
    <w:rsid w:val="0063150E"/>
    <w:rsid w:val="00632DC1"/>
    <w:rsid w:val="00641AE6"/>
    <w:rsid w:val="006424B0"/>
    <w:rsid w:val="0065592E"/>
    <w:rsid w:val="00660021"/>
    <w:rsid w:val="00660E15"/>
    <w:rsid w:val="006668F7"/>
    <w:rsid w:val="00682F9C"/>
    <w:rsid w:val="006840C4"/>
    <w:rsid w:val="006A1202"/>
    <w:rsid w:val="006A5BD2"/>
    <w:rsid w:val="006A5D28"/>
    <w:rsid w:val="006A5FFF"/>
    <w:rsid w:val="006D2CD6"/>
    <w:rsid w:val="006E2E09"/>
    <w:rsid w:val="006E3F27"/>
    <w:rsid w:val="006F368C"/>
    <w:rsid w:val="006F7491"/>
    <w:rsid w:val="00703C30"/>
    <w:rsid w:val="00704812"/>
    <w:rsid w:val="0070544C"/>
    <w:rsid w:val="00714057"/>
    <w:rsid w:val="00714167"/>
    <w:rsid w:val="00714169"/>
    <w:rsid w:val="00714A3A"/>
    <w:rsid w:val="00715392"/>
    <w:rsid w:val="00715728"/>
    <w:rsid w:val="007250EB"/>
    <w:rsid w:val="007263A7"/>
    <w:rsid w:val="00727830"/>
    <w:rsid w:val="007315DA"/>
    <w:rsid w:val="0073535D"/>
    <w:rsid w:val="00737BD2"/>
    <w:rsid w:val="00743E82"/>
    <w:rsid w:val="007516AD"/>
    <w:rsid w:val="007566C7"/>
    <w:rsid w:val="007576B0"/>
    <w:rsid w:val="00764DB4"/>
    <w:rsid w:val="00772559"/>
    <w:rsid w:val="007727D2"/>
    <w:rsid w:val="00780595"/>
    <w:rsid w:val="00781C21"/>
    <w:rsid w:val="00795F80"/>
    <w:rsid w:val="00796512"/>
    <w:rsid w:val="007A17B1"/>
    <w:rsid w:val="007A1FF4"/>
    <w:rsid w:val="007A65C2"/>
    <w:rsid w:val="007D0306"/>
    <w:rsid w:val="007D1F88"/>
    <w:rsid w:val="007D27F2"/>
    <w:rsid w:val="007E0724"/>
    <w:rsid w:val="007E18B2"/>
    <w:rsid w:val="007F6839"/>
    <w:rsid w:val="00801D6B"/>
    <w:rsid w:val="008103C5"/>
    <w:rsid w:val="00810C20"/>
    <w:rsid w:val="0082162C"/>
    <w:rsid w:val="008227D2"/>
    <w:rsid w:val="00825A52"/>
    <w:rsid w:val="00827B20"/>
    <w:rsid w:val="00834DE0"/>
    <w:rsid w:val="00835216"/>
    <w:rsid w:val="008448B6"/>
    <w:rsid w:val="00852074"/>
    <w:rsid w:val="00852445"/>
    <w:rsid w:val="00852E7A"/>
    <w:rsid w:val="00853E92"/>
    <w:rsid w:val="0086371C"/>
    <w:rsid w:val="00864062"/>
    <w:rsid w:val="0086454C"/>
    <w:rsid w:val="00874C76"/>
    <w:rsid w:val="008851BF"/>
    <w:rsid w:val="00885870"/>
    <w:rsid w:val="00886F35"/>
    <w:rsid w:val="0089402D"/>
    <w:rsid w:val="008968CB"/>
    <w:rsid w:val="00896EA5"/>
    <w:rsid w:val="008A0945"/>
    <w:rsid w:val="008A49F0"/>
    <w:rsid w:val="008B1454"/>
    <w:rsid w:val="008B28F8"/>
    <w:rsid w:val="008C2DC8"/>
    <w:rsid w:val="008C4561"/>
    <w:rsid w:val="008C4B75"/>
    <w:rsid w:val="008C5A43"/>
    <w:rsid w:val="008C7770"/>
    <w:rsid w:val="008D589E"/>
    <w:rsid w:val="008E2359"/>
    <w:rsid w:val="008E6495"/>
    <w:rsid w:val="008F0B48"/>
    <w:rsid w:val="008F7D97"/>
    <w:rsid w:val="00902BE1"/>
    <w:rsid w:val="00904821"/>
    <w:rsid w:val="00911863"/>
    <w:rsid w:val="009453CA"/>
    <w:rsid w:val="00953918"/>
    <w:rsid w:val="009674A1"/>
    <w:rsid w:val="00981C3A"/>
    <w:rsid w:val="0098383B"/>
    <w:rsid w:val="00983FF1"/>
    <w:rsid w:val="009930B0"/>
    <w:rsid w:val="009A125D"/>
    <w:rsid w:val="009C05FC"/>
    <w:rsid w:val="009C33EE"/>
    <w:rsid w:val="009C4447"/>
    <w:rsid w:val="009C4738"/>
    <w:rsid w:val="009C7EC8"/>
    <w:rsid w:val="009D512C"/>
    <w:rsid w:val="009D6DFC"/>
    <w:rsid w:val="009D7CC7"/>
    <w:rsid w:val="009F4661"/>
    <w:rsid w:val="009F5F02"/>
    <w:rsid w:val="009F7C06"/>
    <w:rsid w:val="00A00827"/>
    <w:rsid w:val="00A06BB7"/>
    <w:rsid w:val="00A23648"/>
    <w:rsid w:val="00A25A3C"/>
    <w:rsid w:val="00A311BC"/>
    <w:rsid w:val="00A32456"/>
    <w:rsid w:val="00A54799"/>
    <w:rsid w:val="00A57821"/>
    <w:rsid w:val="00A628FB"/>
    <w:rsid w:val="00A63CAA"/>
    <w:rsid w:val="00A75A13"/>
    <w:rsid w:val="00A75BB8"/>
    <w:rsid w:val="00A84EAD"/>
    <w:rsid w:val="00A9090C"/>
    <w:rsid w:val="00A92737"/>
    <w:rsid w:val="00A94BD9"/>
    <w:rsid w:val="00A9568B"/>
    <w:rsid w:val="00AB3E15"/>
    <w:rsid w:val="00AB5E48"/>
    <w:rsid w:val="00AB6D27"/>
    <w:rsid w:val="00AB701D"/>
    <w:rsid w:val="00AB7759"/>
    <w:rsid w:val="00AC1EEE"/>
    <w:rsid w:val="00AC2F5F"/>
    <w:rsid w:val="00AC3D2F"/>
    <w:rsid w:val="00AC4ED4"/>
    <w:rsid w:val="00AC6686"/>
    <w:rsid w:val="00AC7B03"/>
    <w:rsid w:val="00AD2201"/>
    <w:rsid w:val="00AD5B83"/>
    <w:rsid w:val="00AE2D68"/>
    <w:rsid w:val="00AE586B"/>
    <w:rsid w:val="00AE6940"/>
    <w:rsid w:val="00AE6CF7"/>
    <w:rsid w:val="00AE7A0E"/>
    <w:rsid w:val="00AF01C4"/>
    <w:rsid w:val="00AF0492"/>
    <w:rsid w:val="00AF7482"/>
    <w:rsid w:val="00B0041C"/>
    <w:rsid w:val="00B03FFD"/>
    <w:rsid w:val="00B15DC1"/>
    <w:rsid w:val="00B15E98"/>
    <w:rsid w:val="00B204D1"/>
    <w:rsid w:val="00B20FE1"/>
    <w:rsid w:val="00B2104C"/>
    <w:rsid w:val="00B30FE8"/>
    <w:rsid w:val="00B34192"/>
    <w:rsid w:val="00B50BB6"/>
    <w:rsid w:val="00B51E6B"/>
    <w:rsid w:val="00B6067F"/>
    <w:rsid w:val="00B6426F"/>
    <w:rsid w:val="00B74710"/>
    <w:rsid w:val="00B754FB"/>
    <w:rsid w:val="00B76A12"/>
    <w:rsid w:val="00B803B9"/>
    <w:rsid w:val="00B86BE7"/>
    <w:rsid w:val="00B93DF2"/>
    <w:rsid w:val="00BA0EAE"/>
    <w:rsid w:val="00BA13F0"/>
    <w:rsid w:val="00BA2E78"/>
    <w:rsid w:val="00BB1B3C"/>
    <w:rsid w:val="00BB5872"/>
    <w:rsid w:val="00BE0205"/>
    <w:rsid w:val="00BE02D1"/>
    <w:rsid w:val="00BE4944"/>
    <w:rsid w:val="00BF38A4"/>
    <w:rsid w:val="00C028C0"/>
    <w:rsid w:val="00C045E8"/>
    <w:rsid w:val="00C06343"/>
    <w:rsid w:val="00C175FA"/>
    <w:rsid w:val="00C37B41"/>
    <w:rsid w:val="00C435AE"/>
    <w:rsid w:val="00C45180"/>
    <w:rsid w:val="00C460F6"/>
    <w:rsid w:val="00C46915"/>
    <w:rsid w:val="00C56D48"/>
    <w:rsid w:val="00C6216D"/>
    <w:rsid w:val="00C62CFE"/>
    <w:rsid w:val="00C76221"/>
    <w:rsid w:val="00C8193D"/>
    <w:rsid w:val="00C9078B"/>
    <w:rsid w:val="00C91AA2"/>
    <w:rsid w:val="00C93DFB"/>
    <w:rsid w:val="00CA5EF0"/>
    <w:rsid w:val="00CB1AF9"/>
    <w:rsid w:val="00CC2968"/>
    <w:rsid w:val="00CC3305"/>
    <w:rsid w:val="00CC3A31"/>
    <w:rsid w:val="00CD3076"/>
    <w:rsid w:val="00CD4609"/>
    <w:rsid w:val="00CD4A9C"/>
    <w:rsid w:val="00CD62DC"/>
    <w:rsid w:val="00CE602A"/>
    <w:rsid w:val="00CF50E8"/>
    <w:rsid w:val="00CF5DF1"/>
    <w:rsid w:val="00D007E9"/>
    <w:rsid w:val="00D00A6D"/>
    <w:rsid w:val="00D05129"/>
    <w:rsid w:val="00D051F6"/>
    <w:rsid w:val="00D10E41"/>
    <w:rsid w:val="00D1414D"/>
    <w:rsid w:val="00D15D2B"/>
    <w:rsid w:val="00D215CC"/>
    <w:rsid w:val="00D248BE"/>
    <w:rsid w:val="00D31112"/>
    <w:rsid w:val="00D32DDA"/>
    <w:rsid w:val="00D3513D"/>
    <w:rsid w:val="00D427E9"/>
    <w:rsid w:val="00D440EA"/>
    <w:rsid w:val="00D443F2"/>
    <w:rsid w:val="00D50CE2"/>
    <w:rsid w:val="00D60C5B"/>
    <w:rsid w:val="00D61699"/>
    <w:rsid w:val="00D63337"/>
    <w:rsid w:val="00D65F00"/>
    <w:rsid w:val="00D6736B"/>
    <w:rsid w:val="00D71D3A"/>
    <w:rsid w:val="00D72046"/>
    <w:rsid w:val="00D735D3"/>
    <w:rsid w:val="00D83E05"/>
    <w:rsid w:val="00D8448A"/>
    <w:rsid w:val="00D84C45"/>
    <w:rsid w:val="00D85918"/>
    <w:rsid w:val="00D9176D"/>
    <w:rsid w:val="00DA03C3"/>
    <w:rsid w:val="00DA4163"/>
    <w:rsid w:val="00DA6012"/>
    <w:rsid w:val="00DB3BD4"/>
    <w:rsid w:val="00DB51F6"/>
    <w:rsid w:val="00DB579D"/>
    <w:rsid w:val="00DC22A5"/>
    <w:rsid w:val="00DC3E12"/>
    <w:rsid w:val="00DD0F1B"/>
    <w:rsid w:val="00DD60E0"/>
    <w:rsid w:val="00DD7E4A"/>
    <w:rsid w:val="00DE0E22"/>
    <w:rsid w:val="00DE3CBA"/>
    <w:rsid w:val="00DE74B0"/>
    <w:rsid w:val="00E0106F"/>
    <w:rsid w:val="00E02D2D"/>
    <w:rsid w:val="00E10B79"/>
    <w:rsid w:val="00E21478"/>
    <w:rsid w:val="00E32AF7"/>
    <w:rsid w:val="00E35472"/>
    <w:rsid w:val="00E42585"/>
    <w:rsid w:val="00E456F7"/>
    <w:rsid w:val="00E46B90"/>
    <w:rsid w:val="00E47013"/>
    <w:rsid w:val="00E5089B"/>
    <w:rsid w:val="00E51F95"/>
    <w:rsid w:val="00E53573"/>
    <w:rsid w:val="00E60D7B"/>
    <w:rsid w:val="00E6144B"/>
    <w:rsid w:val="00E73DF1"/>
    <w:rsid w:val="00E7568A"/>
    <w:rsid w:val="00E924E1"/>
    <w:rsid w:val="00E939C2"/>
    <w:rsid w:val="00E976B7"/>
    <w:rsid w:val="00EA28AB"/>
    <w:rsid w:val="00EA5693"/>
    <w:rsid w:val="00EA5A8E"/>
    <w:rsid w:val="00EB2D56"/>
    <w:rsid w:val="00EC339C"/>
    <w:rsid w:val="00EC50D0"/>
    <w:rsid w:val="00ED20D1"/>
    <w:rsid w:val="00ED481E"/>
    <w:rsid w:val="00ED5ACD"/>
    <w:rsid w:val="00ED7D81"/>
    <w:rsid w:val="00EE0364"/>
    <w:rsid w:val="00EF0103"/>
    <w:rsid w:val="00EF017C"/>
    <w:rsid w:val="00EF0D83"/>
    <w:rsid w:val="00EF7D53"/>
    <w:rsid w:val="00F102A4"/>
    <w:rsid w:val="00F13CEB"/>
    <w:rsid w:val="00F27AE3"/>
    <w:rsid w:val="00F40289"/>
    <w:rsid w:val="00F42AB0"/>
    <w:rsid w:val="00F44BD2"/>
    <w:rsid w:val="00F45B4E"/>
    <w:rsid w:val="00F55CD7"/>
    <w:rsid w:val="00F560FD"/>
    <w:rsid w:val="00F60EE6"/>
    <w:rsid w:val="00F61325"/>
    <w:rsid w:val="00F843B9"/>
    <w:rsid w:val="00F85E6C"/>
    <w:rsid w:val="00F9202C"/>
    <w:rsid w:val="00F92B2F"/>
    <w:rsid w:val="00F94739"/>
    <w:rsid w:val="00F95263"/>
    <w:rsid w:val="00F97B5D"/>
    <w:rsid w:val="00FA2A74"/>
    <w:rsid w:val="00FA411A"/>
    <w:rsid w:val="00FA611D"/>
    <w:rsid w:val="00FA7E4C"/>
    <w:rsid w:val="00FB2FB6"/>
    <w:rsid w:val="00FB3F1E"/>
    <w:rsid w:val="00FB4808"/>
    <w:rsid w:val="00FC168D"/>
    <w:rsid w:val="00FC49B3"/>
    <w:rsid w:val="00FD22CC"/>
    <w:rsid w:val="00FD52B2"/>
    <w:rsid w:val="00FD5F68"/>
    <w:rsid w:val="00FD6E07"/>
    <w:rsid w:val="00FD7A4C"/>
    <w:rsid w:val="00FE4472"/>
    <w:rsid w:val="00FF4870"/>
    <w:rsid w:val="00FF667B"/>
    <w:rsid w:val="00FF6F7B"/>
    <w:rsid w:val="00FF7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25D72"/>
  <w15:chartTrackingRefBased/>
  <w15:docId w15:val="{DB54D870-D797-404C-8069-325CD8376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039AB"/>
  </w:style>
  <w:style w:type="paragraph" w:styleId="berschrift1">
    <w:name w:val="heading 1"/>
    <w:basedOn w:val="Standard"/>
    <w:next w:val="Standard"/>
    <w:link w:val="berschrift1Zchn"/>
    <w:uiPriority w:val="9"/>
    <w:qFormat/>
    <w:rsid w:val="00A324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324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324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324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324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3245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3245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3245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3245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324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324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324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32456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32456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32456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32456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32456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3245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A3245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324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3245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324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A3245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32456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A32456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A32456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324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32456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A32456"/>
    <w:rPr>
      <w:b/>
      <w:bCs/>
      <w:smallCaps/>
      <w:color w:val="0F4761" w:themeColor="accent1" w:themeShade="BF"/>
      <w:spacing w:val="5"/>
    </w:rPr>
  </w:style>
  <w:style w:type="paragraph" w:styleId="StandardWeb">
    <w:name w:val="Normal (Web)"/>
    <w:basedOn w:val="Standard"/>
    <w:uiPriority w:val="99"/>
    <w:unhideWhenUsed/>
    <w:rsid w:val="00A311BC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character" w:customStyle="1" w:styleId="apple-converted-space">
    <w:name w:val="apple-converted-space"/>
    <w:basedOn w:val="Absatz-Standardschriftart"/>
    <w:rsid w:val="00AD2201"/>
  </w:style>
  <w:style w:type="character" w:styleId="Kommentarzeichen">
    <w:name w:val="annotation reference"/>
    <w:basedOn w:val="Absatz-Standardschriftart"/>
    <w:uiPriority w:val="99"/>
    <w:semiHidden/>
    <w:unhideWhenUsed/>
    <w:rsid w:val="00DA03C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A03C3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A03C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A03C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A03C3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E5089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5089B"/>
  </w:style>
  <w:style w:type="paragraph" w:styleId="Fuzeile">
    <w:name w:val="footer"/>
    <w:basedOn w:val="Standard"/>
    <w:link w:val="FuzeileZchn"/>
    <w:uiPriority w:val="99"/>
    <w:unhideWhenUsed/>
    <w:rsid w:val="00E5089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5089B"/>
  </w:style>
  <w:style w:type="table" w:styleId="Tabellenraster">
    <w:name w:val="Table Grid"/>
    <w:basedOn w:val="NormaleTabelle"/>
    <w:uiPriority w:val="39"/>
    <w:rsid w:val="000E66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ktuelleListe1">
    <w:name w:val="Aktuelle Liste1"/>
    <w:uiPriority w:val="99"/>
    <w:rsid w:val="000E66C7"/>
    <w:pPr>
      <w:numPr>
        <w:numId w:val="17"/>
      </w:numPr>
    </w:pPr>
  </w:style>
  <w:style w:type="character" w:styleId="Seitenzahl">
    <w:name w:val="page number"/>
    <w:basedOn w:val="Absatz-Standardschriftart"/>
    <w:uiPriority w:val="99"/>
    <w:semiHidden/>
    <w:unhideWhenUsed/>
    <w:rsid w:val="0062072B"/>
  </w:style>
  <w:style w:type="paragraph" w:styleId="berarbeitung">
    <w:name w:val="Revision"/>
    <w:hidden/>
    <w:uiPriority w:val="99"/>
    <w:semiHidden/>
    <w:rsid w:val="005C2C8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440EA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440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6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4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9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75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96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8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42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2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39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19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27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64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14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79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61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4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32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42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625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46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00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55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017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3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09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64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7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5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05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57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5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03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14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00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5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1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224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96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27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284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3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1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01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65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14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035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8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74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97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41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083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microsoft.com/office/2016/09/relationships/commentsIds" Target="commentsIds.xml"/><Relationship Id="rId2" Type="http://schemas.openxmlformats.org/officeDocument/2006/relationships/customXml" Target="../customXml/item2.xml"/><Relationship Id="rId16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209C19E7C11CC4C8784D951E76E460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E85368-FD3E-BC46-87A7-4587319DD6CA}"/>
      </w:docPartPr>
      <w:docPartBody>
        <w:p w:rsidR="00611A66" w:rsidRDefault="007B7A22">
          <w:pPr>
            <w:pStyle w:val="E209C19E7C11CC4C8784D951E76E4606"/>
          </w:pPr>
          <w:r w:rsidRPr="00C33F08">
            <w:rPr>
              <w:lang w:bidi="de-DE"/>
            </w:rPr>
            <w:t>Adresse</w:t>
          </w:r>
        </w:p>
      </w:docPartBody>
    </w:docPart>
    <w:docPart>
      <w:docPartPr>
        <w:name w:val="E513C2EFE617CA4EBDC07BB17B0F47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B8561A-55B3-3E4D-93EB-0143BA5CD166}"/>
      </w:docPartPr>
      <w:docPartBody>
        <w:p w:rsidR="00611A66" w:rsidRDefault="007B7A22">
          <w:pPr>
            <w:pStyle w:val="E513C2EFE617CA4EBDC07BB17B0F4745"/>
          </w:pPr>
          <w:r w:rsidRPr="00C33F08">
            <w:rPr>
              <w:lang w:bidi="de-DE"/>
            </w:rPr>
            <w:t>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undesSerif Office">
    <w:altName w:val="Book Antiqua"/>
    <w:charset w:val="00"/>
    <w:family w:val="roman"/>
    <w:pitch w:val="variable"/>
    <w:sig w:usb0="A00000BF" w:usb1="4000206B" w:usb2="00000000" w:usb3="00000000" w:csb0="00000093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A66"/>
    <w:rsid w:val="001B6D38"/>
    <w:rsid w:val="00611A66"/>
    <w:rsid w:val="007247AD"/>
    <w:rsid w:val="007B7A22"/>
    <w:rsid w:val="00BA4567"/>
    <w:rsid w:val="00BE3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236837B4AE02B94794DE01D010A3FE6C">
    <w:name w:val="236837B4AE02B94794DE01D010A3FE6C"/>
  </w:style>
  <w:style w:type="paragraph" w:customStyle="1" w:styleId="88EF80799420A742A6ED95F1A16A0245">
    <w:name w:val="88EF80799420A742A6ED95F1A16A0245"/>
  </w:style>
  <w:style w:type="paragraph" w:customStyle="1" w:styleId="E209C19E7C11CC4C8784D951E76E4606">
    <w:name w:val="E209C19E7C11CC4C8784D951E76E4606"/>
  </w:style>
  <w:style w:type="paragraph" w:customStyle="1" w:styleId="E513C2EFE617CA4EBDC07BB17B0F4745">
    <w:name w:val="E513C2EFE617CA4EBDC07BB17B0F474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3943011DDD108469FA3D94388B45057" ma:contentTypeVersion="19" ma:contentTypeDescription="Ein neues Dokument erstellen." ma:contentTypeScope="" ma:versionID="3f4e0d173af1cae1f29c415b577b512b">
  <xsd:schema xmlns:xsd="http://www.w3.org/2001/XMLSchema" xmlns:xs="http://www.w3.org/2001/XMLSchema" xmlns:p="http://schemas.microsoft.com/office/2006/metadata/properties" xmlns:ns2="a2d8d2ef-98ed-40a3-83d8-47dff4eac5f6" xmlns:ns3="625ff5f2-8c24-4340-b74a-73e049150ece" targetNamespace="http://schemas.microsoft.com/office/2006/metadata/properties" ma:root="true" ma:fieldsID="e6ae1a6b81c8a4d46c63fedabe50c126" ns2:_="" ns3:_="">
    <xsd:import namespace="a2d8d2ef-98ed-40a3-83d8-47dff4eac5f6"/>
    <xsd:import namespace="625ff5f2-8c24-4340-b74a-73e049150e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in_x0020_Liste_x0020_eingetrag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d8d2ef-98ed-40a3-83d8-47dff4eac5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n_x0020_Liste_x0020_eingetragen" ma:index="19" nillable="true" ma:displayName="in Liste eingetragen" ma:default="1" ma:format="Dropdown" ma:internalName="in_x0020_Liste_x0020_eingetragen">
      <xsd:simpleType>
        <xsd:restriction base="dms:Text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markierungen" ma:readOnly="false" ma:fieldId="{5cf76f15-5ced-4ddc-b409-7134ff3c332f}" ma:taxonomyMulti="true" ma:sspId="3389bb46-a9ca-49f1-b5db-bf826fbc6a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5ff5f2-8c24-4340-b74a-73e049150ec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20e1ac5d-4941-4dc0-a893-a3a9a2938ae3}" ma:internalName="TaxCatchAll" ma:showField="CatchAllData" ma:web="625ff5f2-8c24-4340-b74a-73e049150e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E892BB4-360F-4FAA-AA8F-23896922B8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527242-EDF9-4941-9AF1-1D92EBF591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d8d2ef-98ed-40a3-83d8-47dff4eac5f6"/>
    <ds:schemaRef ds:uri="625ff5f2-8c24-4340-b74a-73e049150e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1CE902B8.dotm</Template>
  <TotalTime>0</TotalTime>
  <Pages>3</Pages>
  <Words>390</Words>
  <Characters>2462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Hasific</dc:creator>
  <cp:keywords/>
  <dc:description/>
  <cp:lastModifiedBy>Hasific, Manuel</cp:lastModifiedBy>
  <cp:revision>2</cp:revision>
  <cp:lastPrinted>2024-07-29T12:03:00Z</cp:lastPrinted>
  <dcterms:created xsi:type="dcterms:W3CDTF">2024-07-29T12:13:00Z</dcterms:created>
  <dcterms:modified xsi:type="dcterms:W3CDTF">2024-07-29T12:13:00Z</dcterms:modified>
</cp:coreProperties>
</file>